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8758C" w14:textId="603AC62D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D24940">
        <w:rPr>
          <w:b/>
          <w:sz w:val="26"/>
          <w:szCs w:val="26"/>
        </w:rPr>
        <w:t xml:space="preserve"> Частинского МО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5EF58F31" w:rsidR="009C2687" w:rsidRDefault="00D24940" w:rsidP="009C2687">
      <w:pPr>
        <w:jc w:val="center"/>
      </w:pPr>
      <w:r>
        <w:t>ТИК Частинского МО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417"/>
      </w:tblGrid>
      <w:tr w:rsidR="009C2687" w:rsidRPr="009670DE" w14:paraId="39EF89D8" w14:textId="77777777" w:rsidTr="00D24940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417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D24940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632D1FDB" w:rsidR="00870228" w:rsidRPr="009670DE" w:rsidRDefault="00D5173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14:paraId="289F6878" w14:textId="1BD0A3DB" w:rsidR="00870228" w:rsidRPr="009670DE" w:rsidRDefault="00D24940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D24940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552BEEB2" w:rsidR="00870228" w:rsidRPr="009670DE" w:rsidRDefault="00D24940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51734">
              <w:rPr>
                <w:sz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73F78F1B" w14:textId="686DBDA2" w:rsidR="00870228" w:rsidRPr="009670DE" w:rsidRDefault="00D24940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D24940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12CCCAC1" w:rsidR="00440B33" w:rsidRPr="009670DE" w:rsidRDefault="00D24940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14:paraId="645FF708" w14:textId="007538B6" w:rsidR="00440B33" w:rsidRPr="009670DE" w:rsidRDefault="00D24940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</w:tr>
      <w:tr w:rsidR="003C00A9" w:rsidRPr="009670DE" w14:paraId="54B29761" w14:textId="77777777" w:rsidTr="00D24940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258BD468" w:rsidR="003C00A9" w:rsidRPr="009670DE" w:rsidRDefault="00D51734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17" w:type="dxa"/>
            <w:vAlign w:val="center"/>
          </w:tcPr>
          <w:p w14:paraId="6B7DD072" w14:textId="79DDEC3A" w:rsidR="003C00A9" w:rsidRPr="009670DE" w:rsidRDefault="00D24940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</w:tr>
      <w:tr w:rsidR="003C00A9" w:rsidRPr="009670DE" w14:paraId="59015785" w14:textId="77777777" w:rsidTr="00D24940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FFC12DF" w14:textId="2EE2E4EC" w:rsidR="003C00A9" w:rsidRDefault="00D51734" w:rsidP="00D517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  <w:p w14:paraId="61A96081" w14:textId="77777777" w:rsidR="00B11155" w:rsidRDefault="00B11155" w:rsidP="003C00A9">
            <w:pPr>
              <w:jc w:val="center"/>
              <w:rPr>
                <w:sz w:val="20"/>
              </w:rPr>
            </w:pPr>
          </w:p>
          <w:p w14:paraId="2F84C82B" w14:textId="1BFAD7C0" w:rsidR="00B11155" w:rsidRPr="009670DE" w:rsidRDefault="00B11155" w:rsidP="003C00A9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3FFD7AA" w14:textId="47E872C2" w:rsidR="003C00A9" w:rsidRPr="009670DE" w:rsidRDefault="00D2494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</w:tr>
      <w:tr w:rsidR="003C00A9" w:rsidRPr="009670DE" w14:paraId="4BBBC78C" w14:textId="77777777" w:rsidTr="00D24940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11902FC2" w:rsidR="003C00A9" w:rsidRPr="009670DE" w:rsidRDefault="001411A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6F312740" w14:textId="3C1367E5" w:rsidR="003C00A9" w:rsidRPr="009670DE" w:rsidRDefault="001411A0" w:rsidP="001411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</w:tr>
      <w:tr w:rsidR="003C00A9" w:rsidRPr="009670DE" w14:paraId="2072319E" w14:textId="77777777" w:rsidTr="00D24940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51750833" w:rsidR="003C00A9" w:rsidRPr="009670DE" w:rsidRDefault="00D51734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14:paraId="08B8466B" w14:textId="6B64FAEA" w:rsidR="003C00A9" w:rsidRPr="009670DE" w:rsidRDefault="00D51734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5375882A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</w:t>
      </w:r>
      <w:r w:rsidR="00D24940">
        <w:rPr>
          <w:sz w:val="24"/>
          <w:szCs w:val="18"/>
        </w:rPr>
        <w:t>омиссии</w:t>
      </w:r>
      <w:r w:rsidR="00D24940">
        <w:rPr>
          <w:sz w:val="24"/>
          <w:szCs w:val="18"/>
        </w:rPr>
        <w:tab/>
      </w:r>
      <w:r w:rsidR="00D24940">
        <w:rPr>
          <w:sz w:val="24"/>
          <w:szCs w:val="18"/>
        </w:rPr>
        <w:tab/>
      </w:r>
      <w:r w:rsidR="00D24940">
        <w:rPr>
          <w:sz w:val="24"/>
          <w:szCs w:val="18"/>
        </w:rPr>
        <w:tab/>
        <w:t>_________________</w:t>
      </w:r>
      <w:r w:rsidR="00D24940">
        <w:rPr>
          <w:sz w:val="24"/>
          <w:szCs w:val="18"/>
        </w:rPr>
        <w:tab/>
      </w:r>
      <w:r w:rsidR="00D24940">
        <w:rPr>
          <w:sz w:val="24"/>
          <w:szCs w:val="18"/>
        </w:rPr>
        <w:tab/>
        <w:t>Н.В.Старицына</w:t>
      </w:r>
    </w:p>
    <w:p w14:paraId="697C0294" w14:textId="035A5BD5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(ф.и.о.)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E8D30" w14:textId="77777777" w:rsidR="00273E61" w:rsidRDefault="00273E61">
      <w:r>
        <w:separator/>
      </w:r>
    </w:p>
  </w:endnote>
  <w:endnote w:type="continuationSeparator" w:id="0">
    <w:p w14:paraId="697FF8E9" w14:textId="77777777" w:rsidR="00273E61" w:rsidRDefault="00273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B17ED" w14:textId="77777777" w:rsidR="00273E61" w:rsidRDefault="00273E61">
      <w:r>
        <w:separator/>
      </w:r>
    </w:p>
  </w:footnote>
  <w:footnote w:type="continuationSeparator" w:id="0">
    <w:p w14:paraId="0E125210" w14:textId="77777777" w:rsidR="00273E61" w:rsidRDefault="00273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11A0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73E61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2B25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56914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155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1580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24940"/>
    <w:rsid w:val="00D32F8B"/>
    <w:rsid w:val="00D34781"/>
    <w:rsid w:val="00D4675B"/>
    <w:rsid w:val="00D51734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372BF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511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GM</cp:lastModifiedBy>
  <cp:revision>37</cp:revision>
  <cp:lastPrinted>2026-02-10T11:46:00Z</cp:lastPrinted>
  <dcterms:created xsi:type="dcterms:W3CDTF">2026-02-08T10:05:00Z</dcterms:created>
  <dcterms:modified xsi:type="dcterms:W3CDTF">2026-02-26T07:51:00Z</dcterms:modified>
</cp:coreProperties>
</file>