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A0D3A" w14:textId="37E99BDB" w:rsidR="00CA0736" w:rsidRPr="00CA0736" w:rsidRDefault="00CA0736" w:rsidP="00CA073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A0736">
                              <w:rPr>
                                <w:b/>
                                <w:szCs w:val="28"/>
                              </w:rPr>
                              <w:t>О плане работы территориальной избирательной комиссии Частинского м</w:t>
                            </w:r>
                            <w:r w:rsidR="00BE53A2">
                              <w:rPr>
                                <w:b/>
                                <w:szCs w:val="28"/>
                              </w:rPr>
                              <w:t>униципального округа на октябрь</w:t>
                            </w:r>
                            <w:r w:rsidRPr="00CA0736">
                              <w:rPr>
                                <w:b/>
                                <w:szCs w:val="28"/>
                              </w:rPr>
                              <w:t xml:space="preserve"> 2026 года</w:t>
                            </w:r>
                          </w:p>
                          <w:p w14:paraId="6BBEA4FA" w14:textId="033E1B77" w:rsidR="00B33253" w:rsidRPr="00E376AA" w:rsidRDefault="00B33253" w:rsidP="008307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066A0D3A" w14:textId="37E99BDB" w:rsidR="00CA0736" w:rsidRPr="00CA0736" w:rsidRDefault="00CA0736" w:rsidP="00CA073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A0736">
                        <w:rPr>
                          <w:b/>
                          <w:szCs w:val="28"/>
                        </w:rPr>
                        <w:t>О плане работы территориальной избирательной комиссии Частинского м</w:t>
                      </w:r>
                      <w:r w:rsidR="00BE53A2">
                        <w:rPr>
                          <w:b/>
                          <w:szCs w:val="28"/>
                        </w:rPr>
                        <w:t>униципального округа на октябрь</w:t>
                      </w:r>
                      <w:r w:rsidRPr="00CA0736">
                        <w:rPr>
                          <w:b/>
                          <w:szCs w:val="28"/>
                        </w:rPr>
                        <w:t xml:space="preserve"> 2026 года</w:t>
                      </w:r>
                    </w:p>
                    <w:p w14:paraId="6BBEA4FA" w14:textId="033E1B77" w:rsidR="00B33253" w:rsidRPr="00E376AA" w:rsidRDefault="00B33253" w:rsidP="008307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E428CDB" w:rsidR="00975170" w:rsidRPr="00DF42F4" w:rsidRDefault="00BE53A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01.10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E428CDB" w:rsidR="00975170" w:rsidRPr="00DF42F4" w:rsidRDefault="00BE53A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01.10</w:t>
                      </w:r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1D4E1C6A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D03B27D" w:rsidR="00E75F24" w:rsidRPr="00DF42F4" w:rsidRDefault="00BE53A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16/08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D03B27D" w:rsidR="00E75F24" w:rsidRPr="00DF42F4" w:rsidRDefault="00BE53A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16/08</w:t>
                      </w:r>
                      <w:r w:rsidR="00E376AA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17EC8E68" w14:textId="77777777" w:rsidR="00CA0736" w:rsidRPr="00CA0736" w:rsidRDefault="00CA0736" w:rsidP="00CA0736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CA0736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14:paraId="691FE985" w14:textId="77777777" w:rsidR="00CA0736" w:rsidRPr="00CA0736" w:rsidRDefault="00CA0736" w:rsidP="00CA0736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084E86EF" w14:textId="77777777" w:rsidR="00CA0736" w:rsidRPr="00CA0736" w:rsidRDefault="00CA0736" w:rsidP="00CA0736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CA0736">
        <w:rPr>
          <w:szCs w:val="28"/>
        </w:rPr>
        <w:t xml:space="preserve">комиссия   р е </w:t>
      </w:r>
      <w:proofErr w:type="gramStart"/>
      <w:r w:rsidRPr="00CA0736">
        <w:rPr>
          <w:szCs w:val="28"/>
        </w:rPr>
        <w:t>ш</w:t>
      </w:r>
      <w:proofErr w:type="gramEnd"/>
      <w:r w:rsidRPr="00CA0736">
        <w:rPr>
          <w:szCs w:val="28"/>
        </w:rPr>
        <w:t xml:space="preserve"> а е т:</w:t>
      </w:r>
    </w:p>
    <w:p w14:paraId="479B3CB7" w14:textId="77777777" w:rsidR="00CA0736" w:rsidRPr="00CA0736" w:rsidRDefault="00CA0736" w:rsidP="00CA0736">
      <w:pPr>
        <w:jc w:val="both"/>
        <w:rPr>
          <w:szCs w:val="28"/>
        </w:rPr>
      </w:pPr>
    </w:p>
    <w:p w14:paraId="297513AB" w14:textId="43B56A4B" w:rsidR="00CA0736" w:rsidRPr="00CA0736" w:rsidRDefault="00CA0736" w:rsidP="00CA073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CA0736">
        <w:rPr>
          <w:szCs w:val="28"/>
        </w:rPr>
        <w:t xml:space="preserve">Утвердить план работы территориальной избирательной комиссии Частинского муниципального округа </w:t>
      </w:r>
      <w:r w:rsidR="00BE53A2">
        <w:rPr>
          <w:szCs w:val="28"/>
        </w:rPr>
        <w:t>на октябрь</w:t>
      </w:r>
      <w:bookmarkStart w:id="0" w:name="_GoBack"/>
      <w:bookmarkEnd w:id="0"/>
      <w:r w:rsidRPr="00CA0736">
        <w:rPr>
          <w:szCs w:val="28"/>
        </w:rPr>
        <w:t xml:space="preserve"> 2026 года (прилагается).</w:t>
      </w:r>
    </w:p>
    <w:p w14:paraId="0B806323" w14:textId="77777777" w:rsidR="00CA0736" w:rsidRPr="00CA0736" w:rsidRDefault="00CA0736" w:rsidP="00CA073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CA0736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5767EB4A" w14:textId="77777777" w:rsidR="00CA0736" w:rsidRPr="00CA0736" w:rsidRDefault="00CA0736" w:rsidP="00CA073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CA0736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A099C" w14:textId="77777777" w:rsidR="00A84DEA" w:rsidRDefault="00A84DEA">
      <w:r>
        <w:separator/>
      </w:r>
    </w:p>
  </w:endnote>
  <w:endnote w:type="continuationSeparator" w:id="0">
    <w:p w14:paraId="1B049D73" w14:textId="77777777" w:rsidR="00A84DEA" w:rsidRDefault="00A8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BBBE2" w14:textId="77777777" w:rsidR="00A84DEA" w:rsidRDefault="00A84DEA">
      <w:r>
        <w:separator/>
      </w:r>
    </w:p>
  </w:footnote>
  <w:footnote w:type="continuationSeparator" w:id="0">
    <w:p w14:paraId="66CF7C80" w14:textId="77777777" w:rsidR="00A84DEA" w:rsidRDefault="00A84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C5CA1"/>
    <w:rsid w:val="000D0D54"/>
    <w:rsid w:val="000F1485"/>
    <w:rsid w:val="0010140B"/>
    <w:rsid w:val="00115836"/>
    <w:rsid w:val="001243E3"/>
    <w:rsid w:val="00137969"/>
    <w:rsid w:val="001757B8"/>
    <w:rsid w:val="00181355"/>
    <w:rsid w:val="00191482"/>
    <w:rsid w:val="001A00FC"/>
    <w:rsid w:val="001A36DA"/>
    <w:rsid w:val="001B15BE"/>
    <w:rsid w:val="001B206D"/>
    <w:rsid w:val="001C1318"/>
    <w:rsid w:val="00201E8F"/>
    <w:rsid w:val="002046F3"/>
    <w:rsid w:val="00205244"/>
    <w:rsid w:val="00226F7B"/>
    <w:rsid w:val="0023390A"/>
    <w:rsid w:val="00257A42"/>
    <w:rsid w:val="002641A8"/>
    <w:rsid w:val="00264F65"/>
    <w:rsid w:val="002825EC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04581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A2105"/>
    <w:rsid w:val="007C52A7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4DEA"/>
    <w:rsid w:val="00A92A25"/>
    <w:rsid w:val="00A97B92"/>
    <w:rsid w:val="00AC2EBA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E53A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0736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73DF3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2026-07-28T07:49:00Z</cp:lastPrinted>
  <dcterms:created xsi:type="dcterms:W3CDTF">2026-10-01T09:36:00Z</dcterms:created>
  <dcterms:modified xsi:type="dcterms:W3CDTF">2026-10-01T09:36:00Z</dcterms:modified>
</cp:coreProperties>
</file>