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A0D3A" w14:textId="6DCEF83D" w:rsidR="00CA0736" w:rsidRPr="00CA0736" w:rsidRDefault="00CA0736" w:rsidP="00CA073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A0736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 Частинского м</w:t>
                            </w:r>
                            <w:r w:rsidR="00304581">
                              <w:rPr>
                                <w:b/>
                                <w:szCs w:val="28"/>
                              </w:rPr>
                              <w:t>униципального округа на август</w:t>
                            </w:r>
                            <w:r w:rsidRPr="00CA0736">
                              <w:rPr>
                                <w:b/>
                                <w:szCs w:val="28"/>
                              </w:rPr>
                              <w:t xml:space="preserve"> 2026 года</w:t>
                            </w:r>
                          </w:p>
                          <w:p w14:paraId="6BBEA4FA" w14:textId="033E1B77" w:rsidR="00B33253" w:rsidRPr="00E376AA" w:rsidRDefault="00B33253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066A0D3A" w14:textId="6DCEF83D" w:rsidR="00CA0736" w:rsidRPr="00CA0736" w:rsidRDefault="00CA0736" w:rsidP="00CA073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A0736">
                        <w:rPr>
                          <w:b/>
                          <w:szCs w:val="28"/>
                        </w:rPr>
                        <w:t>О плане работы территориальной избирательной комиссии Частинского м</w:t>
                      </w:r>
                      <w:r w:rsidR="00304581">
                        <w:rPr>
                          <w:b/>
                          <w:szCs w:val="28"/>
                        </w:rPr>
                        <w:t>униципального округа на август</w:t>
                      </w:r>
                      <w:r w:rsidRPr="00CA0736">
                        <w:rPr>
                          <w:b/>
                          <w:szCs w:val="28"/>
                        </w:rPr>
                        <w:t xml:space="preserve"> 2026 года</w:t>
                      </w:r>
                    </w:p>
                    <w:p w14:paraId="6BBEA4FA" w14:textId="033E1B77" w:rsidR="00B33253" w:rsidRPr="00E376AA" w:rsidRDefault="00B33253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61D65E4" w:rsidR="00975170" w:rsidRPr="00DF42F4" w:rsidRDefault="0030458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30.07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61D65E4" w:rsidR="00975170" w:rsidRPr="00DF42F4" w:rsidRDefault="0030458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30.07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1D4E1C6A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0F5CA6A" w:rsidR="00E75F24" w:rsidRPr="00DF42F4" w:rsidRDefault="00304581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CA0736">
                              <w:rPr>
                                <w:sz w:val="24"/>
                                <w:szCs w:val="24"/>
                              </w:rPr>
                              <w:t>/03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0F5CA6A" w:rsidR="00E75F24" w:rsidRPr="00DF42F4" w:rsidRDefault="00304581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CA0736">
                        <w:rPr>
                          <w:sz w:val="24"/>
                          <w:szCs w:val="24"/>
                        </w:rPr>
                        <w:t>/03</w:t>
                      </w:r>
                      <w:r w:rsidR="00E376A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17EC8E68" w14:textId="77777777" w:rsidR="00CA0736" w:rsidRPr="00CA0736" w:rsidRDefault="00CA0736" w:rsidP="00CA0736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CA0736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14:paraId="691FE985" w14:textId="77777777" w:rsidR="00CA0736" w:rsidRPr="00CA0736" w:rsidRDefault="00CA0736" w:rsidP="00CA0736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84E86EF" w14:textId="77777777" w:rsidR="00CA0736" w:rsidRPr="00CA0736" w:rsidRDefault="00CA0736" w:rsidP="00CA0736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CA0736">
        <w:rPr>
          <w:szCs w:val="28"/>
        </w:rPr>
        <w:t xml:space="preserve">комиссия   р е </w:t>
      </w:r>
      <w:proofErr w:type="gramStart"/>
      <w:r w:rsidRPr="00CA0736">
        <w:rPr>
          <w:szCs w:val="28"/>
        </w:rPr>
        <w:t>ш</w:t>
      </w:r>
      <w:proofErr w:type="gramEnd"/>
      <w:r w:rsidRPr="00CA0736">
        <w:rPr>
          <w:szCs w:val="28"/>
        </w:rPr>
        <w:t xml:space="preserve"> а е т:</w:t>
      </w:r>
    </w:p>
    <w:p w14:paraId="479B3CB7" w14:textId="77777777" w:rsidR="00CA0736" w:rsidRPr="00CA0736" w:rsidRDefault="00CA0736" w:rsidP="00CA0736">
      <w:pPr>
        <w:jc w:val="both"/>
        <w:rPr>
          <w:szCs w:val="28"/>
        </w:rPr>
      </w:pPr>
    </w:p>
    <w:p w14:paraId="297513AB" w14:textId="1E2ACA88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szCs w:val="28"/>
        </w:rPr>
        <w:t xml:space="preserve">Утвердить план работы территориальной избирательной комиссии Частинского муниципального округа </w:t>
      </w:r>
      <w:r w:rsidR="00304581">
        <w:rPr>
          <w:szCs w:val="28"/>
        </w:rPr>
        <w:t>на август</w:t>
      </w:r>
      <w:r w:rsidRPr="00CA0736">
        <w:rPr>
          <w:szCs w:val="28"/>
        </w:rPr>
        <w:t xml:space="preserve"> 2026 года (прилагается).</w:t>
      </w:r>
    </w:p>
    <w:p w14:paraId="0B806323" w14:textId="77777777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5767EB4A" w14:textId="77777777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B9A2E" w14:textId="77777777" w:rsidR="002046F3" w:rsidRDefault="002046F3">
      <w:r>
        <w:separator/>
      </w:r>
    </w:p>
  </w:endnote>
  <w:endnote w:type="continuationSeparator" w:id="0">
    <w:p w14:paraId="1D9D1394" w14:textId="77777777" w:rsidR="002046F3" w:rsidRDefault="0020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6998A" w14:textId="77777777" w:rsidR="002046F3" w:rsidRDefault="002046F3">
      <w:r>
        <w:separator/>
      </w:r>
    </w:p>
  </w:footnote>
  <w:footnote w:type="continuationSeparator" w:id="0">
    <w:p w14:paraId="7AE79EF0" w14:textId="77777777" w:rsidR="002046F3" w:rsidRDefault="00204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C5CA1"/>
    <w:rsid w:val="000D0D54"/>
    <w:rsid w:val="000F1485"/>
    <w:rsid w:val="0010140B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46F3"/>
    <w:rsid w:val="00205244"/>
    <w:rsid w:val="00226F7B"/>
    <w:rsid w:val="0023390A"/>
    <w:rsid w:val="00257A42"/>
    <w:rsid w:val="002641A8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04581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A2105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2EBA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0736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2026-07-28T07:49:00Z</cp:lastPrinted>
  <dcterms:created xsi:type="dcterms:W3CDTF">2026-07-28T07:49:00Z</dcterms:created>
  <dcterms:modified xsi:type="dcterms:W3CDTF">2026-07-28T07:49:00Z</dcterms:modified>
</cp:coreProperties>
</file>