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F0E22" w14:textId="7EAEFB85" w:rsidR="00E376AA" w:rsidRDefault="00B14765" w:rsidP="00490514">
      <w:pPr>
        <w:pStyle w:val="a6"/>
        <w:spacing w:after="0" w:line="240" w:lineRule="auto"/>
        <w:ind w:right="5387"/>
        <w:rPr>
          <w:szCs w:val="28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487069F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886450" cy="1057275"/>
                <wp:effectExtent l="0" t="0" r="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0EDA7B" w14:textId="77777777" w:rsidR="00D26039" w:rsidRDefault="00D26039" w:rsidP="00D2603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О проведении адресного информирования избирателей </w:t>
                            </w:r>
                          </w:p>
                          <w:p w14:paraId="57E077D3" w14:textId="77777777" w:rsidR="00D26039" w:rsidRPr="00C3248C" w:rsidRDefault="00D26039" w:rsidP="00D2603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Pr="00A51A63">
                              <w:rPr>
                                <w:b/>
                                <w:bCs/>
                                <w:szCs w:val="28"/>
                              </w:rPr>
                              <w:t>назначенных на 20 сентября 2026 года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</w:p>
                          <w:p w14:paraId="06D33492" w14:textId="745F6D47" w:rsidR="00CC2ABC" w:rsidRPr="00E376AA" w:rsidRDefault="00D26039" w:rsidP="00D26039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путем их оповещения способом поквартирного (подомового) обхода</w:t>
                            </w:r>
                            <w:bookmarkEnd w:id="0"/>
                            <w:r>
                              <w:rPr>
                                <w:b/>
                                <w:bCs/>
                                <w:szCs w:val="28"/>
                              </w:rPr>
                              <w:br/>
                              <w:t xml:space="preserve"> на территории Частинского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3.5pt;height:83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" filled="f" stroked="f">
                <v:textbox inset="0,0,0,0">
                  <w:txbxContent>
                    <w:p w14:paraId="5F0EDA7B" w14:textId="77777777" w:rsidR="00D26039" w:rsidRDefault="00D26039" w:rsidP="00D26039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1" w:name="_Hlk235439258"/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О проведении адресного информирования избирателей </w:t>
                      </w:r>
                    </w:p>
                    <w:p w14:paraId="57E077D3" w14:textId="77777777" w:rsidR="00D26039" w:rsidRPr="00C3248C" w:rsidRDefault="00D26039" w:rsidP="00D26039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Pr="00A51A63">
                        <w:rPr>
                          <w:b/>
                          <w:bCs/>
                          <w:szCs w:val="28"/>
                        </w:rPr>
                        <w:t>назначенных на 20 сентября 2026 года</w:t>
                      </w:r>
                      <w:r>
                        <w:rPr>
                          <w:b/>
                          <w:bCs/>
                          <w:szCs w:val="28"/>
                        </w:rPr>
                        <w:t>,</w:t>
                      </w:r>
                    </w:p>
                    <w:p w14:paraId="06D33492" w14:textId="745F6D47" w:rsidR="00CC2ABC" w:rsidRPr="00E376AA" w:rsidRDefault="00D26039" w:rsidP="00D26039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путем их оповещения способом поквартирного (подомового) обхода</w:t>
                      </w:r>
                      <w:bookmarkEnd w:id="1"/>
                      <w:r>
                        <w:rPr>
                          <w:b/>
                          <w:bCs/>
                          <w:szCs w:val="28"/>
                        </w:rPr>
                        <w:br/>
                        <w:t xml:space="preserve"> на территории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Частинского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5196A78" w:rsidR="00975170" w:rsidRPr="00DF42F4" w:rsidRDefault="00CC2AB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26039">
                              <w:rPr>
                                <w:sz w:val="24"/>
                                <w:szCs w:val="24"/>
                              </w:rPr>
                              <w:t>4.07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5196A78" w:rsidR="00975170" w:rsidRPr="00DF42F4" w:rsidRDefault="00CC2AB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D26039">
                        <w:rPr>
                          <w:sz w:val="24"/>
                          <w:szCs w:val="24"/>
                        </w:rPr>
                        <w:t>4.07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1D4E1C6A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7667071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D26039">
                              <w:rPr>
                                <w:sz w:val="24"/>
                                <w:szCs w:val="24"/>
                              </w:rPr>
                              <w:t>8/01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7667071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D26039">
                        <w:rPr>
                          <w:sz w:val="24"/>
                          <w:szCs w:val="24"/>
                        </w:rPr>
                        <w:t>8/01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E562E0" w14:textId="77777777" w:rsidR="00D26039" w:rsidRDefault="00D26039" w:rsidP="00B067CC">
      <w:pPr>
        <w:autoSpaceDE w:val="0"/>
        <w:autoSpaceDN w:val="0"/>
        <w:adjustRightInd w:val="0"/>
        <w:spacing w:line="360" w:lineRule="auto"/>
        <w:ind w:right="-2" w:firstLine="708"/>
        <w:jc w:val="both"/>
        <w:rPr>
          <w:szCs w:val="28"/>
        </w:rPr>
      </w:pPr>
    </w:p>
    <w:p w14:paraId="3D4E407F" w14:textId="6F248299" w:rsidR="00D26039" w:rsidRDefault="00D26039" w:rsidP="00D26039">
      <w:pPr>
        <w:autoSpaceDE w:val="0"/>
        <w:autoSpaceDN w:val="0"/>
        <w:adjustRightInd w:val="0"/>
        <w:spacing w:line="480" w:lineRule="auto"/>
        <w:ind w:right="-2" w:firstLine="720"/>
        <w:jc w:val="both"/>
      </w:pPr>
      <w:bookmarkStart w:id="1" w:name="_Hlk235439304"/>
      <w:r w:rsidRPr="006067A7"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1"/>
      <w:r w:rsidRPr="006067A7">
        <w:t>постановлением Избирательной комиссии Пермского края от 2</w:t>
      </w:r>
      <w:r>
        <w:t>2</w:t>
      </w:r>
      <w:r w:rsidR="00EC36A7">
        <w:t xml:space="preserve"> июля 2026 года № 129/03-4</w:t>
      </w:r>
      <w:r w:rsidRPr="006067A7"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>
        <w:t xml:space="preserve"> </w:t>
      </w:r>
      <w:r w:rsidR="008E05A0">
        <w:t>,</w:t>
      </w:r>
    </w:p>
    <w:p w14:paraId="2F2F8EA7" w14:textId="337C296E" w:rsidR="00B067CC" w:rsidRPr="00B067CC" w:rsidRDefault="00B067CC" w:rsidP="00B067CC">
      <w:pPr>
        <w:autoSpaceDE w:val="0"/>
        <w:autoSpaceDN w:val="0"/>
        <w:adjustRightInd w:val="0"/>
        <w:spacing w:line="480" w:lineRule="auto"/>
        <w:ind w:right="-2"/>
        <w:jc w:val="center"/>
        <w:rPr>
          <w:szCs w:val="28"/>
        </w:rPr>
      </w:pPr>
      <w:r w:rsidRPr="00B067CC">
        <w:rPr>
          <w:szCs w:val="28"/>
        </w:rPr>
        <w:t xml:space="preserve">комиссия   р е </w:t>
      </w:r>
      <w:proofErr w:type="gramStart"/>
      <w:r w:rsidRPr="00B067CC">
        <w:rPr>
          <w:szCs w:val="28"/>
        </w:rPr>
        <w:t>ш</w:t>
      </w:r>
      <w:proofErr w:type="gramEnd"/>
      <w:r w:rsidRPr="00B067CC">
        <w:rPr>
          <w:szCs w:val="28"/>
        </w:rPr>
        <w:t xml:space="preserve"> а е т:</w:t>
      </w:r>
    </w:p>
    <w:p w14:paraId="275F7801" w14:textId="59287ECF" w:rsidR="00D26039" w:rsidRDefault="00D26039" w:rsidP="00D26039">
      <w:pPr>
        <w:pStyle w:val="a7"/>
        <w:spacing w:line="360" w:lineRule="auto"/>
      </w:pPr>
      <w:r>
        <w:t xml:space="preserve">1. Утвердить перечень участковых избирательных комиссий, </w:t>
      </w:r>
      <w:bookmarkStart w:id="2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>
        <w:t>,</w:t>
      </w:r>
      <w:r w:rsidRPr="003F62BD">
        <w:t xml:space="preserve"> </w:t>
      </w:r>
      <w:r w:rsidRPr="00A51A63">
        <w:lastRenderedPageBreak/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</w:t>
      </w:r>
      <w:proofErr w:type="spellStart"/>
      <w:r>
        <w:t>ИнформУИК</w:t>
      </w:r>
      <w:proofErr w:type="spellEnd"/>
      <w:r>
        <w:t>»)</w:t>
      </w:r>
      <w:bookmarkEnd w:id="2"/>
      <w:r>
        <w:t>, а также численность членов участковых избирательных комиссий, участвующих в проекте «</w:t>
      </w:r>
      <w:proofErr w:type="spellStart"/>
      <w:r>
        <w:t>Инфор</w:t>
      </w:r>
      <w:r w:rsidR="008E05A0">
        <w:t>мУИК</w:t>
      </w:r>
      <w:proofErr w:type="spellEnd"/>
      <w:r w:rsidR="008E05A0">
        <w:t>», на территории Частинского</w:t>
      </w:r>
      <w:r>
        <w:t xml:space="preserve"> муниципального округа согласно приложению №1 к настоящему решению.</w:t>
      </w:r>
    </w:p>
    <w:p w14:paraId="148B833A" w14:textId="30980DE5" w:rsidR="00D26039" w:rsidRDefault="00D26039" w:rsidP="00D26039">
      <w:pPr>
        <w:pStyle w:val="a7"/>
        <w:spacing w:line="360" w:lineRule="auto"/>
      </w:pPr>
      <w:r>
        <w:t xml:space="preserve">2. </w:t>
      </w:r>
      <w:bookmarkStart w:id="3" w:name="_Hlk235439484"/>
      <w:r>
        <w:t xml:space="preserve">Определить из числа членов территориальной избирательной комиссии </w:t>
      </w:r>
      <w:r w:rsidR="008E05A0">
        <w:t>Частинского муниципального округа</w:t>
      </w:r>
      <w:r>
        <w:t xml:space="preserve"> координаторов, ответственных за реализацию проекта </w:t>
      </w:r>
      <w:bookmarkStart w:id="4" w:name="_Hlk235271490"/>
      <w:r>
        <w:t>«</w:t>
      </w:r>
      <w:proofErr w:type="spellStart"/>
      <w:r>
        <w:t>ИнформУИК</w:t>
      </w:r>
      <w:proofErr w:type="spellEnd"/>
      <w:r>
        <w:t xml:space="preserve">» </w:t>
      </w:r>
      <w:bookmarkEnd w:id="4"/>
      <w:r>
        <w:t xml:space="preserve">на территории </w:t>
      </w:r>
      <w:bookmarkEnd w:id="3"/>
      <w:r w:rsidR="008E05A0">
        <w:t>Частинского муниципального округа</w:t>
      </w:r>
      <w:r>
        <w:t xml:space="preserve"> муниципального (городского) округа</w:t>
      </w:r>
      <w:r w:rsidRPr="000938DE">
        <w:t xml:space="preserve"> </w:t>
      </w:r>
      <w:bookmarkStart w:id="5" w:name="_Hlk235436388"/>
      <w:r>
        <w:t>согласно приложению №2</w:t>
      </w:r>
      <w:r w:rsidRPr="007566E5">
        <w:t xml:space="preserve"> </w:t>
      </w:r>
      <w:r>
        <w:t>к настоящему решению.</w:t>
      </w:r>
      <w:bookmarkEnd w:id="5"/>
    </w:p>
    <w:p w14:paraId="4735F8C6" w14:textId="77777777" w:rsidR="00D26039" w:rsidRDefault="00D26039" w:rsidP="00D26039">
      <w:pPr>
        <w:pStyle w:val="a7"/>
        <w:spacing w:line="360" w:lineRule="auto"/>
      </w:pPr>
      <w:r>
        <w:t xml:space="preserve">3. Утвердить график проведения очных инструктажей членов участковых избирательных комиссий, участвующих в </w:t>
      </w:r>
      <w:r w:rsidRPr="000938DE">
        <w:t>проект</w:t>
      </w:r>
      <w:r>
        <w:t>е</w:t>
      </w:r>
      <w:r w:rsidRPr="000938DE">
        <w:t xml:space="preserve"> «</w:t>
      </w:r>
      <w:proofErr w:type="spellStart"/>
      <w:r w:rsidRPr="000938DE">
        <w:t>ИнформУИК</w:t>
      </w:r>
      <w:proofErr w:type="spellEnd"/>
      <w:r w:rsidRPr="000938DE">
        <w:t>»</w:t>
      </w:r>
      <w:r w:rsidRPr="007566E5">
        <w:t xml:space="preserve"> согласно приложению №</w:t>
      </w:r>
      <w:r>
        <w:t>3</w:t>
      </w:r>
      <w:r w:rsidRPr="007566E5">
        <w:t xml:space="preserve"> к настоящему решению.</w:t>
      </w:r>
    </w:p>
    <w:p w14:paraId="7C95A050" w14:textId="416C2AF8" w:rsidR="00D26039" w:rsidRDefault="00D26039" w:rsidP="00D26039">
      <w:pPr>
        <w:pStyle w:val="a7"/>
        <w:spacing w:line="360" w:lineRule="auto"/>
      </w:pPr>
      <w:r>
        <w:t xml:space="preserve">4. Разместить настоящее решение на сайте территориальной избирательной комиссии </w:t>
      </w:r>
      <w:r w:rsidR="008E05A0">
        <w:t xml:space="preserve">Частинского муниципального </w:t>
      </w:r>
      <w:r>
        <w:t>округа в информационно-телекоммуникационной сети «Интернет».</w:t>
      </w:r>
    </w:p>
    <w:p w14:paraId="6AFC004F" w14:textId="2B49DDE9" w:rsidR="005957F2" w:rsidRPr="005957F2" w:rsidRDefault="00D26039" w:rsidP="00D26039">
      <w:pPr>
        <w:spacing w:after="120" w:line="360" w:lineRule="auto"/>
        <w:ind w:firstLine="709"/>
        <w:jc w:val="both"/>
        <w:rPr>
          <w:rFonts w:ascii="Times New Roman CYR" w:hAnsi="Times New Roman CYR"/>
          <w:spacing w:val="4"/>
        </w:rPr>
      </w:pPr>
      <w:r>
        <w:t xml:space="preserve">  5. Контроль за исполнением настоящего решения возложить на председателя территориальной изб</w:t>
      </w:r>
      <w:r w:rsidR="008E05A0">
        <w:t>ирательной комиссии Частинского муниципального</w:t>
      </w:r>
      <w:r>
        <w:t xml:space="preserve"> </w:t>
      </w:r>
      <w:r w:rsidR="008E05A0">
        <w:t>округа Старицыну Н.В</w:t>
      </w:r>
      <w: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1CDD48B7" w:rsidR="0081240F" w:rsidRDefault="0081240F" w:rsidP="0081240F">
      <w:pPr>
        <w:pStyle w:val="a7"/>
        <w:spacing w:line="240" w:lineRule="auto"/>
        <w:ind w:firstLine="0"/>
        <w:rPr>
          <w:sz w:val="20"/>
        </w:rPr>
      </w:pPr>
    </w:p>
    <w:p w14:paraId="703B579D" w14:textId="36A6A5C9" w:rsidR="00036770" w:rsidRDefault="00036770" w:rsidP="0081240F">
      <w:pPr>
        <w:pStyle w:val="a7"/>
        <w:spacing w:line="240" w:lineRule="auto"/>
        <w:ind w:firstLine="0"/>
        <w:rPr>
          <w:sz w:val="20"/>
        </w:rPr>
      </w:pPr>
    </w:p>
    <w:p w14:paraId="3232EDC2" w14:textId="316BE318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12F3E30B" w14:textId="7C217587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2AA6B9C6" w14:textId="75DB8E27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02E95B1E" w14:textId="3D20672C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1F22CBE4" w14:textId="0AF0477E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3EF365F2" w14:textId="0936ED26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1B347A3D" w14:textId="710FA0B6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7F9554EF" w14:textId="7CCC6C31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495F9CB2" w14:textId="06BD921A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319AAB77" w14:textId="3F1BE4E6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2C2922C6" w14:textId="209499C9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p w14:paraId="7FDC79B3" w14:textId="67AC7D74" w:rsidR="00D26039" w:rsidRDefault="008E05A0" w:rsidP="0081240F">
      <w:pPr>
        <w:pStyle w:val="a7"/>
        <w:spacing w:line="240" w:lineRule="auto"/>
        <w:ind w:firstLine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Приложение № 1</w:t>
      </w:r>
    </w:p>
    <w:p w14:paraId="7D93168F" w14:textId="77777777" w:rsidR="00D26039" w:rsidRDefault="00D26039" w:rsidP="00D26039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0ED56543" w14:textId="0D64774D" w:rsidR="00D26039" w:rsidRDefault="008E05A0" w:rsidP="00D26039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Частинского муниципального округа</w:t>
      </w:r>
    </w:p>
    <w:p w14:paraId="2B9A71D0" w14:textId="5E68F0DD" w:rsidR="00D26039" w:rsidRDefault="00D26039" w:rsidP="00D26039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8E05A0">
        <w:rPr>
          <w:sz w:val="24"/>
          <w:szCs w:val="24"/>
        </w:rPr>
        <w:t>24.07.2026</w:t>
      </w:r>
      <w:r>
        <w:rPr>
          <w:sz w:val="24"/>
          <w:szCs w:val="24"/>
        </w:rPr>
        <w:t xml:space="preserve">          № </w:t>
      </w:r>
      <w:r w:rsidR="008E05A0">
        <w:rPr>
          <w:sz w:val="24"/>
          <w:szCs w:val="24"/>
        </w:rPr>
        <w:t>08/01-5</w:t>
      </w:r>
      <w:r>
        <w:rPr>
          <w:sz w:val="24"/>
          <w:szCs w:val="24"/>
        </w:rPr>
        <w:t xml:space="preserve"> </w:t>
      </w:r>
    </w:p>
    <w:p w14:paraId="5F0D146C" w14:textId="77777777" w:rsidR="00D26039" w:rsidRPr="007510B7" w:rsidRDefault="00D26039" w:rsidP="00D26039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13D5679A" w14:textId="77777777" w:rsidR="00D26039" w:rsidRPr="00D87498" w:rsidRDefault="00D26039" w:rsidP="00D26039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7CF435CA" w14:textId="77777777" w:rsidR="00D26039" w:rsidRDefault="00D26039" w:rsidP="00D26039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3FC08516" w14:textId="77777777" w:rsidR="00D26039" w:rsidRDefault="00D26039" w:rsidP="00D26039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</w:p>
    <w:p w14:paraId="57BE7CD3" w14:textId="5AA9B129" w:rsidR="00D26039" w:rsidRDefault="00D26039" w:rsidP="00D26039">
      <w:pPr>
        <w:pStyle w:val="a7"/>
        <w:spacing w:line="240" w:lineRule="auto"/>
        <w:jc w:val="center"/>
        <w:rPr>
          <w:b/>
          <w:bCs/>
          <w:sz w:val="24"/>
          <w:szCs w:val="18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 w:rsidR="008E05A0">
        <w:rPr>
          <w:b/>
          <w:bCs/>
          <w:sz w:val="24"/>
          <w:szCs w:val="18"/>
        </w:rPr>
        <w:t>Частинского муниципального</w:t>
      </w:r>
      <w:r w:rsidRPr="007566E5">
        <w:rPr>
          <w:b/>
          <w:bCs/>
          <w:sz w:val="24"/>
          <w:szCs w:val="18"/>
        </w:rPr>
        <w:t xml:space="preserve"> округа</w:t>
      </w:r>
    </w:p>
    <w:p w14:paraId="3AFE5E8B" w14:textId="77777777" w:rsidR="003A51FC" w:rsidRPr="007566E5" w:rsidRDefault="003A51FC" w:rsidP="00D26039">
      <w:pPr>
        <w:pStyle w:val="a7"/>
        <w:spacing w:line="240" w:lineRule="auto"/>
        <w:jc w:val="center"/>
        <w:rPr>
          <w:b/>
          <w:bCs/>
          <w:sz w:val="22"/>
          <w:szCs w:val="22"/>
        </w:rPr>
      </w:pPr>
    </w:p>
    <w:p w14:paraId="41C790B4" w14:textId="77777777" w:rsidR="00D26039" w:rsidRPr="00DB1ACE" w:rsidRDefault="00D26039" w:rsidP="00D26039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D26039" w:rsidRPr="00D87498" w14:paraId="6D1EBF67" w14:textId="77777777" w:rsidTr="000D6B61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2007325E" w14:textId="77777777" w:rsidR="00D26039" w:rsidRPr="00D87498" w:rsidRDefault="00D26039" w:rsidP="000D6B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4F2405FB" w14:textId="77777777" w:rsidR="00D26039" w:rsidRPr="00D87498" w:rsidRDefault="00D26039" w:rsidP="000D6B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3406531D" w14:textId="77777777" w:rsidR="00D26039" w:rsidRDefault="00D26039" w:rsidP="000D6B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</w:p>
          <w:p w14:paraId="71AF4CB5" w14:textId="77777777" w:rsidR="00D26039" w:rsidRPr="00D87498" w:rsidRDefault="00D26039" w:rsidP="000D6B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</w:t>
            </w:r>
            <w:proofErr w:type="spellStart"/>
            <w:r w:rsidRPr="00D87498">
              <w:rPr>
                <w:b/>
                <w:sz w:val="22"/>
                <w:szCs w:val="22"/>
              </w:rPr>
              <w:t>ИнформУИК</w:t>
            </w:r>
            <w:proofErr w:type="spellEnd"/>
            <w:r w:rsidRPr="00D87498">
              <w:rPr>
                <w:b/>
                <w:sz w:val="22"/>
                <w:szCs w:val="22"/>
              </w:rPr>
              <w:t>»</w:t>
            </w:r>
          </w:p>
        </w:tc>
      </w:tr>
      <w:tr w:rsidR="00D26039" w:rsidRPr="00D87498" w14:paraId="27A4C1C9" w14:textId="77777777" w:rsidTr="000D6B61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4FA1B1CD" w14:textId="77777777" w:rsidR="00D26039" w:rsidRPr="00D87498" w:rsidRDefault="00D26039" w:rsidP="000D6B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092EE828" w14:textId="77777777" w:rsidR="00D26039" w:rsidRPr="00D87498" w:rsidRDefault="00D26039" w:rsidP="000D6B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678D0279" w14:textId="77777777" w:rsidR="00D26039" w:rsidRPr="00D87498" w:rsidRDefault="00D26039" w:rsidP="000D6B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A51FC" w:rsidRPr="00D87498" w14:paraId="26FB4928" w14:textId="77777777" w:rsidTr="00D3594E">
        <w:trPr>
          <w:trHeight w:val="300"/>
        </w:trPr>
        <w:tc>
          <w:tcPr>
            <w:tcW w:w="760" w:type="dxa"/>
            <w:noWrap/>
            <w:vAlign w:val="center"/>
            <w:hideMark/>
          </w:tcPr>
          <w:p w14:paraId="76AB1016" w14:textId="77777777" w:rsidR="003A51FC" w:rsidRPr="00D87498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 w:rsidRPr="00D874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148E" w14:textId="0B6CEF58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491A" w14:textId="41C98773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40671C48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11324DCA" w14:textId="77777777" w:rsidR="003A51FC" w:rsidRPr="00D87498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EF215" w14:textId="6D26C9C6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F634" w14:textId="6B5E3093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37A5A732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4EB4C581" w14:textId="77777777" w:rsidR="003A51FC" w:rsidRPr="00D87498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CD6B" w14:textId="0417A3B9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3664" w14:textId="177A6387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4E808122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31B586A7" w14:textId="2F079120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75B5" w14:textId="19F0AE2D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4104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F6DB5" w14:textId="4D48E9B7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48E31FD1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32E6E106" w14:textId="2C26F3C1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7DB1" w14:textId="4156B024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D953" w14:textId="013AE9C0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7AE20F1F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4C486686" w14:textId="2010E991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F51B" w14:textId="35B02CF8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4106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B8CB" w14:textId="4C261D2D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19F17694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0180FA3C" w14:textId="6E0BA468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C7C3B" w14:textId="42BA0268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4107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B243" w14:textId="6D3A2A8D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1</w:t>
            </w:r>
          </w:p>
        </w:tc>
      </w:tr>
      <w:tr w:rsidR="003A51FC" w:rsidRPr="00D87498" w14:paraId="0394E306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5F5ED51E" w14:textId="2536B9CF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2D96E" w14:textId="74FB213A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42A0" w14:textId="6B7F5B68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149B5409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01D60A11" w14:textId="282F599F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DA16" w14:textId="613698EB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4109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74268" w14:textId="0FE28C1C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1</w:t>
            </w:r>
          </w:p>
        </w:tc>
      </w:tr>
      <w:tr w:rsidR="003A51FC" w:rsidRPr="00D87498" w14:paraId="60B7A757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25F393B5" w14:textId="4CDDF434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4BF4" w14:textId="06954A1D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8C85" w14:textId="36FE5385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A51FC" w:rsidRPr="00D87498" w14:paraId="23246CF3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009B8EB6" w14:textId="2EDEA29E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8CAB" w14:textId="2848ECBD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70F0" w14:textId="234BAEE8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4</w:t>
            </w:r>
          </w:p>
        </w:tc>
      </w:tr>
      <w:tr w:rsidR="003A51FC" w:rsidRPr="00D87498" w14:paraId="5D09FF85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47745DE0" w14:textId="71035341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2BAC" w14:textId="10AEDCF7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4265" w14:textId="2981BB19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0F91782F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35188ADD" w14:textId="79345378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40F0A" w14:textId="1F5F9C17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1A271" w14:textId="70F371A1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5B247E82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5ABC6037" w14:textId="6C43AB25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0037" w14:textId="31F3E636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4114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F67B" w14:textId="175BCBB2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A51FC" w:rsidRPr="00D87498" w14:paraId="187EED0E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2216396A" w14:textId="7B759197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5878" w14:textId="74D386DF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DFF0" w14:textId="2EA372D0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1</w:t>
            </w:r>
          </w:p>
        </w:tc>
      </w:tr>
      <w:tr w:rsidR="003A51FC" w:rsidRPr="00D87498" w14:paraId="796736A7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5858F705" w14:textId="7CFFA195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58D9" w14:textId="71EA105F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4117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7B76" w14:textId="4F785EB1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3156D574" w14:textId="77777777" w:rsidTr="00D3594E">
        <w:trPr>
          <w:trHeight w:val="300"/>
        </w:trPr>
        <w:tc>
          <w:tcPr>
            <w:tcW w:w="760" w:type="dxa"/>
            <w:noWrap/>
            <w:vAlign w:val="center"/>
          </w:tcPr>
          <w:p w14:paraId="07A8AE3D" w14:textId="09720D5C" w:rsidR="003A51FC" w:rsidRDefault="003A51FC" w:rsidP="003A51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12084" w14:textId="3B82F3FD" w:rsidR="003A51FC" w:rsidRPr="00F1103A" w:rsidRDefault="003A51FC" w:rsidP="003A51FC">
            <w:pPr>
              <w:rPr>
                <w:sz w:val="24"/>
                <w:szCs w:val="24"/>
              </w:rPr>
            </w:pPr>
            <w:r w:rsidRPr="003A51FC">
              <w:rPr>
                <w:bCs/>
                <w:sz w:val="22"/>
                <w:szCs w:val="22"/>
              </w:rPr>
              <w:t>№ 4118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9574D" w14:textId="57D590EE" w:rsidR="003A51FC" w:rsidRPr="00F1103A" w:rsidRDefault="003A51FC" w:rsidP="003A51FC">
            <w:pPr>
              <w:jc w:val="center"/>
              <w:rPr>
                <w:color w:val="000000"/>
                <w:sz w:val="24"/>
                <w:szCs w:val="24"/>
              </w:rPr>
            </w:pPr>
            <w:r w:rsidRPr="003A51FC">
              <w:rPr>
                <w:color w:val="000000"/>
                <w:sz w:val="22"/>
                <w:szCs w:val="22"/>
              </w:rPr>
              <w:t>2</w:t>
            </w:r>
          </w:p>
        </w:tc>
      </w:tr>
      <w:tr w:rsidR="003A51FC" w:rsidRPr="00D87498" w14:paraId="389C7286" w14:textId="77777777" w:rsidTr="000D6B61">
        <w:trPr>
          <w:trHeight w:val="300"/>
        </w:trPr>
        <w:tc>
          <w:tcPr>
            <w:tcW w:w="5524" w:type="dxa"/>
            <w:gridSpan w:val="2"/>
            <w:vAlign w:val="bottom"/>
          </w:tcPr>
          <w:p w14:paraId="690BEF38" w14:textId="77777777" w:rsidR="003A51FC" w:rsidRPr="00D87498" w:rsidRDefault="003A51FC" w:rsidP="003A51F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09E5312E" w14:textId="04B7F647" w:rsidR="003A51FC" w:rsidRPr="00D87498" w:rsidRDefault="003A51FC" w:rsidP="003A51F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</w:tbl>
    <w:p w14:paraId="64E25D16" w14:textId="77777777" w:rsidR="00D26039" w:rsidRPr="004E1E9E" w:rsidRDefault="00D26039" w:rsidP="00D26039">
      <w:pPr>
        <w:pStyle w:val="a7"/>
      </w:pPr>
    </w:p>
    <w:p w14:paraId="5B1A1019" w14:textId="77777777" w:rsidR="00D26039" w:rsidRPr="004E1E9E" w:rsidRDefault="00D26039" w:rsidP="00D26039"/>
    <w:p w14:paraId="11E879A2" w14:textId="77777777" w:rsidR="00D26039" w:rsidRPr="002B4AA5" w:rsidRDefault="00D26039" w:rsidP="00D26039">
      <w:pPr>
        <w:autoSpaceDE w:val="0"/>
        <w:autoSpaceDN w:val="0"/>
        <w:adjustRightInd w:val="0"/>
        <w:outlineLvl w:val="0"/>
        <w:rPr>
          <w:sz w:val="20"/>
        </w:rPr>
      </w:pPr>
    </w:p>
    <w:p w14:paraId="1E8EFA92" w14:textId="77777777" w:rsidR="00D26039" w:rsidRPr="00DF42F4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6E2F67C9" w14:textId="77777777" w:rsidR="00D26039" w:rsidRPr="002B4AA5" w:rsidRDefault="00D26039" w:rsidP="00D26039">
      <w:pPr>
        <w:autoSpaceDE w:val="0"/>
        <w:autoSpaceDN w:val="0"/>
        <w:adjustRightInd w:val="0"/>
        <w:outlineLvl w:val="0"/>
        <w:rPr>
          <w:sz w:val="20"/>
        </w:rPr>
      </w:pPr>
    </w:p>
    <w:p w14:paraId="2BAD856E" w14:textId="77777777" w:rsidR="00D26039" w:rsidRPr="00DF42F4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3AE486BB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6C118F7E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78BAD3A0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32558EE5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1757C514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1D305A99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63105A40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05632BB6" w14:textId="77777777" w:rsidR="00D26039" w:rsidRDefault="00D26039" w:rsidP="00D26039">
      <w:pPr>
        <w:pStyle w:val="a7"/>
        <w:spacing w:line="240" w:lineRule="auto"/>
        <w:ind w:firstLine="0"/>
        <w:rPr>
          <w:sz w:val="20"/>
        </w:rPr>
      </w:pPr>
    </w:p>
    <w:p w14:paraId="2DBA0A40" w14:textId="77777777" w:rsidR="00D26039" w:rsidRDefault="00D26039" w:rsidP="00D26039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14:paraId="1237A80E" w14:textId="77777777" w:rsidR="008E05A0" w:rsidRDefault="00D26039" w:rsidP="008E05A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 решению террито</w:t>
      </w:r>
      <w:r w:rsidR="008E05A0">
        <w:rPr>
          <w:sz w:val="24"/>
          <w:szCs w:val="24"/>
        </w:rPr>
        <w:t xml:space="preserve">риальной избирательной </w:t>
      </w:r>
    </w:p>
    <w:p w14:paraId="069FD2BE" w14:textId="5B47C2E7" w:rsidR="008E05A0" w:rsidRDefault="008E05A0" w:rsidP="008E05A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</w:t>
      </w:r>
      <w:r w:rsidR="00D26039">
        <w:rPr>
          <w:sz w:val="24"/>
          <w:szCs w:val="24"/>
        </w:rPr>
        <w:t xml:space="preserve"> </w:t>
      </w:r>
      <w:r>
        <w:rPr>
          <w:sz w:val="24"/>
          <w:szCs w:val="24"/>
        </w:rPr>
        <w:t>Частинского муниципального округа</w:t>
      </w:r>
    </w:p>
    <w:p w14:paraId="3C646EB5" w14:textId="77777777" w:rsidR="008E05A0" w:rsidRDefault="008E05A0" w:rsidP="008E05A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от 24.07.2026          № 08/01-5 </w:t>
      </w:r>
    </w:p>
    <w:p w14:paraId="22D37A74" w14:textId="77777777" w:rsidR="00D26039" w:rsidRDefault="00D26039" w:rsidP="00D26039">
      <w:pPr>
        <w:jc w:val="center"/>
        <w:rPr>
          <w:b/>
          <w:szCs w:val="24"/>
        </w:rPr>
      </w:pPr>
    </w:p>
    <w:p w14:paraId="260D6B84" w14:textId="77777777" w:rsidR="00D26039" w:rsidRDefault="00D26039" w:rsidP="00D26039">
      <w:pPr>
        <w:jc w:val="center"/>
        <w:rPr>
          <w:b/>
          <w:szCs w:val="24"/>
        </w:rPr>
      </w:pPr>
    </w:p>
    <w:p w14:paraId="6BE26358" w14:textId="77777777" w:rsidR="00D26039" w:rsidRPr="007566E5" w:rsidRDefault="00D26039" w:rsidP="00D26039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670A103E" w14:textId="77777777" w:rsidR="00D26039" w:rsidRPr="007566E5" w:rsidRDefault="00D26039" w:rsidP="00D26039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081DFC4F" w14:textId="77777777" w:rsidR="00D26039" w:rsidRPr="007566E5" w:rsidRDefault="00D26039" w:rsidP="00D26039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016517C1" w14:textId="14D42D5C" w:rsidR="00D26039" w:rsidRPr="007566E5" w:rsidRDefault="00D26039" w:rsidP="00D26039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в территориальной из</w:t>
      </w:r>
      <w:r w:rsidR="00EC36A7">
        <w:rPr>
          <w:b/>
          <w:sz w:val="24"/>
          <w:szCs w:val="24"/>
        </w:rPr>
        <w:t>бирательной комиссии Частинского муниципального округа</w:t>
      </w:r>
    </w:p>
    <w:p w14:paraId="1E4CEB4E" w14:textId="2EC4280B" w:rsidR="00D26039" w:rsidRPr="007566E5" w:rsidRDefault="00EC36A7" w:rsidP="00D26039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территории Частинского</w:t>
      </w:r>
      <w:r w:rsidR="00D26039" w:rsidRPr="007566E5">
        <w:rPr>
          <w:b/>
          <w:bCs/>
          <w:sz w:val="24"/>
          <w:szCs w:val="24"/>
        </w:rPr>
        <w:t xml:space="preserve"> муниципального округа</w:t>
      </w:r>
    </w:p>
    <w:p w14:paraId="07EBDEEA" w14:textId="77777777" w:rsidR="00D26039" w:rsidRPr="00B74C49" w:rsidRDefault="00D26039" w:rsidP="00D26039">
      <w:pPr>
        <w:jc w:val="center"/>
        <w:rPr>
          <w:b/>
          <w:bCs/>
          <w:sz w:val="26"/>
          <w:szCs w:val="28"/>
        </w:rPr>
      </w:pPr>
    </w:p>
    <w:p w14:paraId="7ED3723C" w14:textId="77777777" w:rsidR="00D26039" w:rsidRDefault="00D26039" w:rsidP="00D26039">
      <w:pPr>
        <w:jc w:val="center"/>
        <w:rPr>
          <w:b/>
          <w:bCs/>
          <w:szCs w:val="24"/>
        </w:rPr>
      </w:pPr>
    </w:p>
    <w:p w14:paraId="10D26B56" w14:textId="77777777" w:rsidR="00D26039" w:rsidRDefault="00D26039" w:rsidP="00D26039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D26039" w:rsidRPr="00E44AAC" w14:paraId="6C8ECEB8" w14:textId="77777777" w:rsidTr="000D6B61">
        <w:tc>
          <w:tcPr>
            <w:tcW w:w="4503" w:type="dxa"/>
          </w:tcPr>
          <w:p w14:paraId="736C83F4" w14:textId="3978D99A" w:rsidR="00D26039" w:rsidRPr="003A51FC" w:rsidRDefault="003A51FC" w:rsidP="000D6B61">
            <w:pPr>
              <w:jc w:val="both"/>
              <w:rPr>
                <w:bCs/>
                <w:sz w:val="24"/>
                <w:szCs w:val="24"/>
              </w:rPr>
            </w:pPr>
            <w:r w:rsidRPr="003A51FC">
              <w:rPr>
                <w:bCs/>
                <w:sz w:val="24"/>
                <w:szCs w:val="24"/>
              </w:rPr>
              <w:t>Старицына Наталия Викторовна</w:t>
            </w:r>
          </w:p>
        </w:tc>
        <w:tc>
          <w:tcPr>
            <w:tcW w:w="425" w:type="dxa"/>
          </w:tcPr>
          <w:p w14:paraId="250F0CF2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4D706991" w14:textId="31B625BE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r w:rsidRPr="006B158D">
              <w:rPr>
                <w:sz w:val="24"/>
                <w:szCs w:val="24"/>
              </w:rPr>
              <w:t xml:space="preserve"> комиссии </w:t>
            </w:r>
            <w:r w:rsidR="003A51FC">
              <w:rPr>
                <w:sz w:val="24"/>
                <w:szCs w:val="24"/>
              </w:rPr>
              <w:t xml:space="preserve"> Частинского</w:t>
            </w:r>
          </w:p>
        </w:tc>
      </w:tr>
      <w:tr w:rsidR="00D26039" w:rsidRPr="00E44AAC" w14:paraId="55CAEAEF" w14:textId="77777777" w:rsidTr="000D6B61">
        <w:tc>
          <w:tcPr>
            <w:tcW w:w="4503" w:type="dxa"/>
          </w:tcPr>
          <w:p w14:paraId="3D9D4A07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62DB8A5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3311846F" w14:textId="006519F4" w:rsidR="00D26039" w:rsidRPr="007566E5" w:rsidRDefault="003A51FC" w:rsidP="000D6B61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муниципального </w:t>
            </w:r>
            <w:r w:rsidRPr="007566E5">
              <w:rPr>
                <w:sz w:val="24"/>
                <w:szCs w:val="18"/>
              </w:rPr>
              <w:t>округа</w:t>
            </w:r>
          </w:p>
          <w:p w14:paraId="42125EC8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26039" w:rsidRPr="00E44AAC" w14:paraId="4DC8D862" w14:textId="77777777" w:rsidTr="000D6B61">
        <w:tc>
          <w:tcPr>
            <w:tcW w:w="4503" w:type="dxa"/>
          </w:tcPr>
          <w:p w14:paraId="64A3A937" w14:textId="22742759" w:rsidR="00D26039" w:rsidRPr="00D2371D" w:rsidRDefault="004974E5" w:rsidP="000D6B6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Фотин Але</w:t>
            </w:r>
            <w:r w:rsidR="001E07B3">
              <w:rPr>
                <w:bCs/>
                <w:sz w:val="24"/>
                <w:szCs w:val="24"/>
              </w:rPr>
              <w:t>к</w:t>
            </w:r>
            <w:bookmarkStart w:id="6" w:name="_GoBack"/>
            <w:bookmarkEnd w:id="6"/>
            <w:r>
              <w:rPr>
                <w:bCs/>
                <w:sz w:val="24"/>
                <w:szCs w:val="24"/>
              </w:rPr>
              <w:t>сей Васильевич</w:t>
            </w:r>
          </w:p>
        </w:tc>
        <w:tc>
          <w:tcPr>
            <w:tcW w:w="425" w:type="dxa"/>
          </w:tcPr>
          <w:p w14:paraId="759F8D60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04FF9962" w14:textId="3F86D449" w:rsidR="00D26039" w:rsidRPr="007566E5" w:rsidRDefault="004974E5" w:rsidP="000D6B61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24"/>
              </w:rPr>
              <w:t>заместитель председателя</w:t>
            </w:r>
            <w:r w:rsidR="00D26039" w:rsidRPr="006B158D">
              <w:rPr>
                <w:sz w:val="24"/>
                <w:szCs w:val="24"/>
              </w:rPr>
              <w:t xml:space="preserve"> </w:t>
            </w:r>
            <w:r w:rsidR="003A51FC" w:rsidRPr="007566E5">
              <w:rPr>
                <w:sz w:val="24"/>
                <w:szCs w:val="24"/>
              </w:rPr>
              <w:t xml:space="preserve">территориальной </w:t>
            </w:r>
            <w:r w:rsidR="003A51FC">
              <w:rPr>
                <w:sz w:val="24"/>
                <w:szCs w:val="24"/>
              </w:rPr>
              <w:t>избирательной</w:t>
            </w:r>
            <w:r w:rsidR="00D26039" w:rsidRPr="007566E5">
              <w:rPr>
                <w:sz w:val="24"/>
                <w:szCs w:val="24"/>
              </w:rPr>
              <w:t xml:space="preserve"> комиссии</w:t>
            </w:r>
            <w:r w:rsidR="003A51FC">
              <w:rPr>
                <w:sz w:val="24"/>
                <w:szCs w:val="24"/>
              </w:rPr>
              <w:t xml:space="preserve"> Частинского</w:t>
            </w:r>
            <w:r w:rsidR="003A51FC">
              <w:rPr>
                <w:sz w:val="24"/>
                <w:szCs w:val="18"/>
              </w:rPr>
              <w:t xml:space="preserve"> муниципального </w:t>
            </w:r>
            <w:r w:rsidR="003A51FC" w:rsidRPr="007566E5">
              <w:rPr>
                <w:sz w:val="24"/>
                <w:szCs w:val="18"/>
              </w:rPr>
              <w:t>округа</w:t>
            </w:r>
            <w:r>
              <w:rPr>
                <w:sz w:val="24"/>
                <w:szCs w:val="18"/>
              </w:rPr>
              <w:t xml:space="preserve">, системный </w:t>
            </w:r>
            <w:r w:rsidR="004007BF">
              <w:rPr>
                <w:sz w:val="24"/>
                <w:szCs w:val="18"/>
              </w:rPr>
              <w:t>администратор</w:t>
            </w:r>
          </w:p>
          <w:p w14:paraId="5CAC01AB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26039" w:rsidRPr="00E44AAC" w14:paraId="5778C38B" w14:textId="77777777" w:rsidTr="000D6B61">
        <w:tc>
          <w:tcPr>
            <w:tcW w:w="4503" w:type="dxa"/>
          </w:tcPr>
          <w:p w14:paraId="2D220A95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DFCCDF3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36759242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26039" w:rsidRPr="00E44AAC" w14:paraId="2324934C" w14:textId="77777777" w:rsidTr="000D6B61">
        <w:tc>
          <w:tcPr>
            <w:tcW w:w="4503" w:type="dxa"/>
          </w:tcPr>
          <w:p w14:paraId="4EF295F8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B702934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8E98F20" w14:textId="77777777" w:rsidR="00D26039" w:rsidRPr="006B158D" w:rsidRDefault="00D26039" w:rsidP="000D6B6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66A56FBE" w14:textId="53C95927" w:rsidR="008E05A0" w:rsidRDefault="00D26039" w:rsidP="008E05A0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Cs w:val="28"/>
        </w:rPr>
        <w:br w:type="page"/>
      </w:r>
      <w:r w:rsidR="008E05A0">
        <w:rPr>
          <w:sz w:val="24"/>
          <w:szCs w:val="24"/>
        </w:rPr>
        <w:lastRenderedPageBreak/>
        <w:t>Приложение № 3</w:t>
      </w:r>
    </w:p>
    <w:p w14:paraId="73BCBB5D" w14:textId="77777777" w:rsidR="008E05A0" w:rsidRDefault="008E05A0" w:rsidP="008E05A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2A6CDBD8" w14:textId="77777777" w:rsidR="008E05A0" w:rsidRDefault="008E05A0" w:rsidP="008E05A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Частинского муниципального округа</w:t>
      </w:r>
    </w:p>
    <w:p w14:paraId="77848FEE" w14:textId="77012833" w:rsidR="00D26039" w:rsidRDefault="008E05A0" w:rsidP="008E05A0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t>от 24.07.2026          № 08/01-5</w:t>
      </w:r>
    </w:p>
    <w:p w14:paraId="33929C64" w14:textId="77777777" w:rsidR="00D26039" w:rsidRDefault="00D26039" w:rsidP="00D26039">
      <w:pPr>
        <w:jc w:val="center"/>
        <w:rPr>
          <w:b/>
          <w:szCs w:val="24"/>
        </w:rPr>
      </w:pPr>
    </w:p>
    <w:p w14:paraId="1A8676C8" w14:textId="77777777" w:rsidR="00D26039" w:rsidRDefault="00D26039" w:rsidP="00D26039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338790F4" w14:textId="77777777" w:rsidR="00D26039" w:rsidRDefault="00D26039" w:rsidP="00D26039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1729FF">
        <w:rPr>
          <w:b/>
          <w:bCs/>
          <w:sz w:val="24"/>
          <w:szCs w:val="24"/>
        </w:rPr>
        <w:t>ИнформУИК</w:t>
      </w:r>
      <w:proofErr w:type="spellEnd"/>
      <w:r w:rsidRPr="001729FF">
        <w:rPr>
          <w:b/>
          <w:bCs/>
          <w:sz w:val="24"/>
          <w:szCs w:val="24"/>
        </w:rPr>
        <w:t xml:space="preserve">», </w:t>
      </w:r>
    </w:p>
    <w:p w14:paraId="72D0A041" w14:textId="0FC3B6CD" w:rsidR="00D26039" w:rsidRPr="001729FF" w:rsidRDefault="008E05A0" w:rsidP="00D26039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территории Частинского муниципального </w:t>
      </w:r>
      <w:r w:rsidRPr="001729FF">
        <w:rPr>
          <w:b/>
          <w:bCs/>
          <w:sz w:val="24"/>
          <w:szCs w:val="24"/>
        </w:rPr>
        <w:t>округа</w:t>
      </w:r>
    </w:p>
    <w:p w14:paraId="48A0BF9F" w14:textId="77777777" w:rsidR="00D26039" w:rsidRDefault="00D26039" w:rsidP="00D26039">
      <w:pPr>
        <w:rPr>
          <w:b/>
          <w:bCs/>
          <w:sz w:val="24"/>
          <w:szCs w:val="24"/>
        </w:rPr>
      </w:pPr>
    </w:p>
    <w:p w14:paraId="59E400B7" w14:textId="77777777" w:rsidR="00D26039" w:rsidRDefault="00D26039" w:rsidP="00D26039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89"/>
        <w:gridCol w:w="1049"/>
        <w:gridCol w:w="1239"/>
        <w:gridCol w:w="1078"/>
        <w:gridCol w:w="1090"/>
      </w:tblGrid>
      <w:tr w:rsidR="00AA4ECA" w14:paraId="2668E815" w14:textId="77777777" w:rsidTr="000D6B61">
        <w:tc>
          <w:tcPr>
            <w:tcW w:w="1914" w:type="dxa"/>
          </w:tcPr>
          <w:p w14:paraId="1AFC5109" w14:textId="77777777" w:rsidR="00D26039" w:rsidRPr="001729FF" w:rsidRDefault="00D26039" w:rsidP="000D6B61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914" w:type="dxa"/>
          </w:tcPr>
          <w:p w14:paraId="5CBD96F7" w14:textId="77777777" w:rsidR="00D26039" w:rsidRDefault="00D26039" w:rsidP="000D6B6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7055739E" w14:textId="77777777" w:rsidR="00D26039" w:rsidRPr="001729FF" w:rsidRDefault="00D26039" w:rsidP="000D6B6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914" w:type="dxa"/>
          </w:tcPr>
          <w:p w14:paraId="19417833" w14:textId="77777777" w:rsidR="00D26039" w:rsidRDefault="00D26039" w:rsidP="000D6B6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7FAD037B" w14:textId="77777777" w:rsidR="00D26039" w:rsidRPr="001729FF" w:rsidRDefault="00D26039" w:rsidP="000D6B6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914" w:type="dxa"/>
          </w:tcPr>
          <w:p w14:paraId="2B6B8669" w14:textId="77777777" w:rsidR="00D26039" w:rsidRPr="001729FF" w:rsidRDefault="00D26039" w:rsidP="000D6B6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915" w:type="dxa"/>
          </w:tcPr>
          <w:p w14:paraId="57104661" w14:textId="77777777" w:rsidR="00D26039" w:rsidRPr="001729FF" w:rsidRDefault="00D26039" w:rsidP="000D6B6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AA4ECA" w14:paraId="40EF5EC4" w14:textId="77777777" w:rsidTr="000D6B61">
        <w:tc>
          <w:tcPr>
            <w:tcW w:w="1914" w:type="dxa"/>
          </w:tcPr>
          <w:p w14:paraId="219C363D" w14:textId="05811ACC" w:rsidR="00D26039" w:rsidRPr="00AA4ECA" w:rsidRDefault="0034750F" w:rsidP="000D6B6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764C2D" w:rsidRPr="00AA4ECA">
              <w:rPr>
                <w:bCs/>
                <w:sz w:val="24"/>
                <w:szCs w:val="24"/>
              </w:rPr>
              <w:t>106,4107,4108,4109,4110,4111,4112,4113,4114,4115,4117,4118</w:t>
            </w:r>
          </w:p>
        </w:tc>
        <w:tc>
          <w:tcPr>
            <w:tcW w:w="1914" w:type="dxa"/>
          </w:tcPr>
          <w:p w14:paraId="00D97604" w14:textId="772F2F14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Старицына Н.В.</w:t>
            </w:r>
          </w:p>
        </w:tc>
        <w:tc>
          <w:tcPr>
            <w:tcW w:w="1914" w:type="dxa"/>
          </w:tcPr>
          <w:p w14:paraId="31911F3E" w14:textId="587E14A3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914" w:type="dxa"/>
          </w:tcPr>
          <w:p w14:paraId="27685250" w14:textId="657864D9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10.08.2026</w:t>
            </w:r>
          </w:p>
        </w:tc>
        <w:tc>
          <w:tcPr>
            <w:tcW w:w="1915" w:type="dxa"/>
          </w:tcPr>
          <w:p w14:paraId="682A7C4C" w14:textId="58A191D4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28</w:t>
            </w:r>
          </w:p>
        </w:tc>
      </w:tr>
      <w:tr w:rsidR="00AA4ECA" w14:paraId="5FFA0EF7" w14:textId="77777777" w:rsidTr="000D6B61">
        <w:tc>
          <w:tcPr>
            <w:tcW w:w="1914" w:type="dxa"/>
          </w:tcPr>
          <w:p w14:paraId="3A135D9F" w14:textId="05B231BF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4101,4102</w:t>
            </w:r>
          </w:p>
        </w:tc>
        <w:tc>
          <w:tcPr>
            <w:tcW w:w="1914" w:type="dxa"/>
          </w:tcPr>
          <w:p w14:paraId="13FB5D21" w14:textId="73002E01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Старицына Н.В.</w:t>
            </w:r>
          </w:p>
        </w:tc>
        <w:tc>
          <w:tcPr>
            <w:tcW w:w="1914" w:type="dxa"/>
          </w:tcPr>
          <w:p w14:paraId="2D306F97" w14:textId="3F2C4B92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914" w:type="dxa"/>
          </w:tcPr>
          <w:p w14:paraId="3635BAF7" w14:textId="2F9BC302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11.08.2026</w:t>
            </w:r>
          </w:p>
        </w:tc>
        <w:tc>
          <w:tcPr>
            <w:tcW w:w="1915" w:type="dxa"/>
          </w:tcPr>
          <w:p w14:paraId="465257AB" w14:textId="6A661677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4</w:t>
            </w:r>
          </w:p>
        </w:tc>
      </w:tr>
      <w:tr w:rsidR="00764C2D" w14:paraId="582DC68B" w14:textId="77777777" w:rsidTr="000D6B61">
        <w:tc>
          <w:tcPr>
            <w:tcW w:w="1914" w:type="dxa"/>
          </w:tcPr>
          <w:p w14:paraId="0117094B" w14:textId="2850EFEF" w:rsidR="00764C2D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4103,4104,4105</w:t>
            </w:r>
          </w:p>
        </w:tc>
        <w:tc>
          <w:tcPr>
            <w:tcW w:w="1914" w:type="dxa"/>
          </w:tcPr>
          <w:p w14:paraId="6BCC30C6" w14:textId="18DA39DA" w:rsidR="00764C2D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Старицына Н.В.</w:t>
            </w:r>
          </w:p>
        </w:tc>
        <w:tc>
          <w:tcPr>
            <w:tcW w:w="1914" w:type="dxa"/>
          </w:tcPr>
          <w:p w14:paraId="1378146B" w14:textId="1357C974" w:rsidR="00764C2D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914" w:type="dxa"/>
          </w:tcPr>
          <w:p w14:paraId="00B40EE3" w14:textId="2979C531" w:rsidR="00764C2D" w:rsidRPr="00AA4ECA" w:rsidRDefault="001E07B3" w:rsidP="000D6B6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12.08</w:t>
            </w:r>
            <w:r w:rsidR="00764C2D" w:rsidRPr="00AA4ECA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1915" w:type="dxa"/>
          </w:tcPr>
          <w:p w14:paraId="16ABCEEB" w14:textId="3221AB8C" w:rsidR="00764C2D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6</w:t>
            </w:r>
          </w:p>
        </w:tc>
      </w:tr>
      <w:tr w:rsidR="00764C2D" w14:paraId="5D58C42F" w14:textId="77777777" w:rsidTr="000D6B61">
        <w:tc>
          <w:tcPr>
            <w:tcW w:w="7656" w:type="dxa"/>
            <w:gridSpan w:val="4"/>
          </w:tcPr>
          <w:p w14:paraId="171CFD63" w14:textId="77777777" w:rsidR="00D26039" w:rsidRPr="00AA4ECA" w:rsidRDefault="00D26039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915" w:type="dxa"/>
          </w:tcPr>
          <w:p w14:paraId="4E3188C5" w14:textId="3417C8F9" w:rsidR="00D26039" w:rsidRPr="00AA4ECA" w:rsidRDefault="00764C2D" w:rsidP="000D6B61">
            <w:pPr>
              <w:rPr>
                <w:bCs/>
                <w:sz w:val="24"/>
                <w:szCs w:val="24"/>
              </w:rPr>
            </w:pPr>
            <w:r w:rsidRPr="00AA4ECA">
              <w:rPr>
                <w:bCs/>
                <w:sz w:val="24"/>
                <w:szCs w:val="24"/>
              </w:rPr>
              <w:t>38</w:t>
            </w:r>
          </w:p>
        </w:tc>
      </w:tr>
    </w:tbl>
    <w:p w14:paraId="316B1804" w14:textId="77777777" w:rsidR="00D26039" w:rsidRPr="001729FF" w:rsidRDefault="00D26039" w:rsidP="00D26039">
      <w:pPr>
        <w:rPr>
          <w:b/>
          <w:bCs/>
          <w:sz w:val="24"/>
          <w:szCs w:val="24"/>
        </w:rPr>
      </w:pPr>
    </w:p>
    <w:p w14:paraId="10BE908E" w14:textId="77777777" w:rsidR="00D26039" w:rsidRDefault="00D26039" w:rsidP="0081240F">
      <w:pPr>
        <w:pStyle w:val="a7"/>
        <w:spacing w:line="240" w:lineRule="auto"/>
        <w:ind w:firstLine="0"/>
        <w:rPr>
          <w:sz w:val="20"/>
        </w:rPr>
      </w:pPr>
    </w:p>
    <w:sectPr w:rsidR="00D26039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7B027" w14:textId="77777777" w:rsidR="00BA2BF0" w:rsidRDefault="00BA2BF0">
      <w:r>
        <w:separator/>
      </w:r>
    </w:p>
  </w:endnote>
  <w:endnote w:type="continuationSeparator" w:id="0">
    <w:p w14:paraId="4D7DB0D7" w14:textId="77777777" w:rsidR="00BA2BF0" w:rsidRDefault="00BA2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3A639" w14:textId="77777777" w:rsidR="00BA2BF0" w:rsidRDefault="00BA2BF0">
      <w:r>
        <w:separator/>
      </w:r>
    </w:p>
  </w:footnote>
  <w:footnote w:type="continuationSeparator" w:id="0">
    <w:p w14:paraId="73E465EB" w14:textId="77777777" w:rsidR="00BA2BF0" w:rsidRDefault="00BA2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17BAF7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E07B3">
      <w:rPr>
        <w:noProof/>
      </w:rPr>
      <w:t>4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7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7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96AA7"/>
    <w:multiLevelType w:val="hybridMultilevel"/>
    <w:tmpl w:val="7160D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36770"/>
    <w:rsid w:val="00040063"/>
    <w:rsid w:val="00042CD2"/>
    <w:rsid w:val="0007266F"/>
    <w:rsid w:val="00073498"/>
    <w:rsid w:val="00085DCE"/>
    <w:rsid w:val="000B5190"/>
    <w:rsid w:val="000C5CA1"/>
    <w:rsid w:val="000D0D54"/>
    <w:rsid w:val="000F1485"/>
    <w:rsid w:val="0010140B"/>
    <w:rsid w:val="00115836"/>
    <w:rsid w:val="001243E3"/>
    <w:rsid w:val="00137969"/>
    <w:rsid w:val="00167745"/>
    <w:rsid w:val="001757B8"/>
    <w:rsid w:val="00191482"/>
    <w:rsid w:val="001A00FC"/>
    <w:rsid w:val="001A36DA"/>
    <w:rsid w:val="001B15BE"/>
    <w:rsid w:val="001B206D"/>
    <w:rsid w:val="001C1318"/>
    <w:rsid w:val="001D638D"/>
    <w:rsid w:val="001E07B3"/>
    <w:rsid w:val="00201E8F"/>
    <w:rsid w:val="00205244"/>
    <w:rsid w:val="00226F7B"/>
    <w:rsid w:val="0023390A"/>
    <w:rsid w:val="00257A42"/>
    <w:rsid w:val="002641A8"/>
    <w:rsid w:val="00264F65"/>
    <w:rsid w:val="002771AB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10C3E"/>
    <w:rsid w:val="00331EFD"/>
    <w:rsid w:val="0034750F"/>
    <w:rsid w:val="00357CAF"/>
    <w:rsid w:val="00365DAC"/>
    <w:rsid w:val="00371D99"/>
    <w:rsid w:val="00383862"/>
    <w:rsid w:val="00385F5E"/>
    <w:rsid w:val="003A51FC"/>
    <w:rsid w:val="003B5AAA"/>
    <w:rsid w:val="003C306A"/>
    <w:rsid w:val="003C51F7"/>
    <w:rsid w:val="003E7736"/>
    <w:rsid w:val="004007BF"/>
    <w:rsid w:val="00412B26"/>
    <w:rsid w:val="0042123A"/>
    <w:rsid w:val="004329F0"/>
    <w:rsid w:val="00447D5C"/>
    <w:rsid w:val="00461A95"/>
    <w:rsid w:val="00462428"/>
    <w:rsid w:val="00474EF2"/>
    <w:rsid w:val="00490514"/>
    <w:rsid w:val="00490F1F"/>
    <w:rsid w:val="004974E5"/>
    <w:rsid w:val="004A1B98"/>
    <w:rsid w:val="004B052C"/>
    <w:rsid w:val="004B1FC7"/>
    <w:rsid w:val="004B5FF3"/>
    <w:rsid w:val="004E2451"/>
    <w:rsid w:val="004F2876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4B66"/>
    <w:rsid w:val="00584989"/>
    <w:rsid w:val="005856A3"/>
    <w:rsid w:val="00592B00"/>
    <w:rsid w:val="005957F2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C55E0"/>
    <w:rsid w:val="00741EB1"/>
    <w:rsid w:val="00751328"/>
    <w:rsid w:val="00756AB6"/>
    <w:rsid w:val="00764C2D"/>
    <w:rsid w:val="00772DA0"/>
    <w:rsid w:val="007746C3"/>
    <w:rsid w:val="007C52A7"/>
    <w:rsid w:val="007E4EC0"/>
    <w:rsid w:val="0080383A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E05A0"/>
    <w:rsid w:val="008F37B9"/>
    <w:rsid w:val="00902D5C"/>
    <w:rsid w:val="00905991"/>
    <w:rsid w:val="00906695"/>
    <w:rsid w:val="00913FA0"/>
    <w:rsid w:val="00920987"/>
    <w:rsid w:val="009213EB"/>
    <w:rsid w:val="00923635"/>
    <w:rsid w:val="0092526C"/>
    <w:rsid w:val="009310C7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4ECA"/>
    <w:rsid w:val="00AD3B0E"/>
    <w:rsid w:val="00B02235"/>
    <w:rsid w:val="00B067CC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2BF0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25D18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ABC"/>
    <w:rsid w:val="00CC2B8D"/>
    <w:rsid w:val="00CC46BF"/>
    <w:rsid w:val="00CC4879"/>
    <w:rsid w:val="00CF1EBC"/>
    <w:rsid w:val="00D05B3A"/>
    <w:rsid w:val="00D07A22"/>
    <w:rsid w:val="00D16801"/>
    <w:rsid w:val="00D2371D"/>
    <w:rsid w:val="00D26039"/>
    <w:rsid w:val="00D277F2"/>
    <w:rsid w:val="00D50D5D"/>
    <w:rsid w:val="00D63832"/>
    <w:rsid w:val="00D642F3"/>
    <w:rsid w:val="00D715AA"/>
    <w:rsid w:val="00D81BB7"/>
    <w:rsid w:val="00D923FA"/>
    <w:rsid w:val="00DB235A"/>
    <w:rsid w:val="00DC1BDE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40E17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36A7"/>
    <w:rsid w:val="00EC56BA"/>
    <w:rsid w:val="00EC6E46"/>
    <w:rsid w:val="00ED46C9"/>
    <w:rsid w:val="00ED5087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  <w:rsid w:val="00FE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77</TotalTime>
  <Pages>5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13</cp:revision>
  <cp:lastPrinted>2026-07-14T12:28:00Z</cp:lastPrinted>
  <dcterms:created xsi:type="dcterms:W3CDTF">2026-07-24T08:54:00Z</dcterms:created>
  <dcterms:modified xsi:type="dcterms:W3CDTF">2026-07-30T12:17:00Z</dcterms:modified>
</cp:coreProperties>
</file>