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5C04EAC">
                <wp:simplePos x="0" y="0"/>
                <wp:positionH relativeFrom="page">
                  <wp:posOffset>1076325</wp:posOffset>
                </wp:positionH>
                <wp:positionV relativeFrom="page">
                  <wp:posOffset>2162175</wp:posOffset>
                </wp:positionV>
                <wp:extent cx="3362325" cy="771525"/>
                <wp:effectExtent l="0" t="0" r="9525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26907" w14:textId="3F4B65F3" w:rsidR="00B067CC" w:rsidRPr="00B067CC" w:rsidRDefault="00B067CC" w:rsidP="00B067CC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067CC">
                              <w:rPr>
                                <w:b/>
                                <w:sz w:val="24"/>
                                <w:szCs w:val="24"/>
                              </w:rPr>
                              <w:t>О назначении членов Молодежной избирательной комиссии Частинского муниципального округа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состава 2026-2028</w:t>
                            </w:r>
                            <w:r w:rsidRPr="00B067C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гг.</w:t>
                            </w:r>
                          </w:p>
                          <w:p w14:paraId="06D33492" w14:textId="77777777" w:rsidR="00CC2ABC" w:rsidRPr="00E376AA" w:rsidRDefault="00CC2ABC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264.75pt;height:60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" filled="f" stroked="f">
                <v:textbox inset="0,0,0,0">
                  <w:txbxContent>
                    <w:p w14:paraId="10026907" w14:textId="3F4B65F3" w:rsidR="00B067CC" w:rsidRPr="00B067CC" w:rsidRDefault="00B067CC" w:rsidP="00B067CC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067CC">
                        <w:rPr>
                          <w:b/>
                          <w:sz w:val="24"/>
                          <w:szCs w:val="24"/>
                        </w:rPr>
                        <w:t>О назначении членов Молодежной избирательной комиссии Частинского муниципального округа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состава 2026-2028</w:t>
                      </w:r>
                      <w:r w:rsidRPr="00B067CC">
                        <w:rPr>
                          <w:b/>
                          <w:sz w:val="24"/>
                          <w:szCs w:val="24"/>
                        </w:rPr>
                        <w:t xml:space="preserve"> гг.</w:t>
                      </w:r>
                    </w:p>
                    <w:p w14:paraId="06D33492" w14:textId="77777777" w:rsidR="00CC2ABC" w:rsidRPr="00E376AA" w:rsidRDefault="00CC2ABC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11E513" w:rsidR="00975170" w:rsidRPr="00DF42F4" w:rsidRDefault="00CC2AB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  <w:r w:rsidR="002641A8">
                              <w:rPr>
                                <w:sz w:val="24"/>
                                <w:szCs w:val="24"/>
                              </w:rPr>
                              <w:t>.06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411E513" w:rsidR="00975170" w:rsidRPr="00DF42F4" w:rsidRDefault="00CC2AB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27</w:t>
                      </w:r>
                      <w:r w:rsidR="002641A8">
                        <w:rPr>
                          <w:sz w:val="24"/>
                          <w:szCs w:val="24"/>
                        </w:rPr>
                        <w:t>.06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1D4E1C6A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FFAC6A4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2641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067CC">
                              <w:rPr>
                                <w:sz w:val="24"/>
                                <w:szCs w:val="24"/>
                              </w:rPr>
                              <w:t>/2</w:t>
                            </w:r>
                            <w:r w:rsidR="005957F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FFAC6A4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2641A8">
                        <w:rPr>
                          <w:sz w:val="24"/>
                          <w:szCs w:val="24"/>
                        </w:rPr>
                        <w:t>6</w:t>
                      </w:r>
                      <w:r w:rsidR="00B067CC">
                        <w:rPr>
                          <w:sz w:val="24"/>
                          <w:szCs w:val="24"/>
                        </w:rPr>
                        <w:t>/2</w:t>
                      </w:r>
                      <w:r w:rsidR="005957F2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D9F3136" w14:textId="77777777" w:rsidR="00B067CC" w:rsidRPr="00B067CC" w:rsidRDefault="00B067CC" w:rsidP="00B067CC">
      <w:pPr>
        <w:autoSpaceDE w:val="0"/>
        <w:autoSpaceDN w:val="0"/>
        <w:adjustRightInd w:val="0"/>
        <w:spacing w:line="360" w:lineRule="auto"/>
        <w:ind w:right="-2" w:firstLine="708"/>
        <w:jc w:val="both"/>
        <w:rPr>
          <w:szCs w:val="28"/>
        </w:rPr>
      </w:pPr>
      <w:r w:rsidRPr="00B067CC">
        <w:rPr>
          <w:szCs w:val="28"/>
        </w:rPr>
        <w:t>В соответствии с пунктом 3 Положения о Молодежной избирательной комиссии Частинского муниципального округа, утвержденного решением территориальной избирательной комиссии Частинского муниципального округа от 22.06.2022 № 04/01-5, в связи с окончанием срока полномочий членов Молодежной избирательной комиссии Частинского муниципального округа состава 2024-2026 гг.,</w:t>
      </w:r>
    </w:p>
    <w:p w14:paraId="2F2F8EA7" w14:textId="77777777" w:rsidR="00B067CC" w:rsidRPr="00B067CC" w:rsidRDefault="00B067CC" w:rsidP="00B067CC">
      <w:pPr>
        <w:autoSpaceDE w:val="0"/>
        <w:autoSpaceDN w:val="0"/>
        <w:adjustRightInd w:val="0"/>
        <w:spacing w:line="480" w:lineRule="auto"/>
        <w:ind w:right="-2"/>
        <w:jc w:val="center"/>
        <w:rPr>
          <w:szCs w:val="28"/>
        </w:rPr>
      </w:pPr>
      <w:r w:rsidRPr="00B067CC">
        <w:rPr>
          <w:szCs w:val="28"/>
        </w:rPr>
        <w:t xml:space="preserve">комиссия   р е </w:t>
      </w:r>
      <w:proofErr w:type="gramStart"/>
      <w:r w:rsidRPr="00B067CC">
        <w:rPr>
          <w:szCs w:val="28"/>
        </w:rPr>
        <w:t>ш</w:t>
      </w:r>
      <w:proofErr w:type="gramEnd"/>
      <w:r w:rsidRPr="00B067CC">
        <w:rPr>
          <w:szCs w:val="28"/>
        </w:rPr>
        <w:t xml:space="preserve"> а е т:</w:t>
      </w:r>
    </w:p>
    <w:p w14:paraId="4E8072AF" w14:textId="78CD5166" w:rsidR="00B067CC" w:rsidRPr="00B067CC" w:rsidRDefault="00B067CC" w:rsidP="00B067CC">
      <w:pPr>
        <w:numPr>
          <w:ilvl w:val="0"/>
          <w:numId w:val="1"/>
        </w:numPr>
        <w:spacing w:after="160" w:line="360" w:lineRule="auto"/>
        <w:ind w:left="0" w:firstLine="360"/>
        <w:contextualSpacing/>
        <w:jc w:val="both"/>
        <w:rPr>
          <w:szCs w:val="28"/>
        </w:rPr>
      </w:pPr>
      <w:r w:rsidRPr="00B067CC">
        <w:rPr>
          <w:szCs w:val="28"/>
        </w:rPr>
        <w:t xml:space="preserve">Сформировать Молодежную избирательную комиссию Частинского муниципального округа состава </w:t>
      </w:r>
      <w:r>
        <w:rPr>
          <w:szCs w:val="28"/>
        </w:rPr>
        <w:t>2026-2028</w:t>
      </w:r>
      <w:r w:rsidRPr="00B067CC">
        <w:rPr>
          <w:szCs w:val="28"/>
        </w:rPr>
        <w:t xml:space="preserve"> гг. в количестве 5 человек с правом решающего голоса, назначить в ее состав:</w:t>
      </w:r>
    </w:p>
    <w:p w14:paraId="30BC917F" w14:textId="58811FB6" w:rsidR="00B067CC" w:rsidRPr="00B067CC" w:rsidRDefault="00B067CC" w:rsidP="00B067CC">
      <w:pPr>
        <w:numPr>
          <w:ilvl w:val="0"/>
          <w:numId w:val="2"/>
        </w:numPr>
        <w:spacing w:line="360" w:lineRule="auto"/>
        <w:contextualSpacing/>
        <w:rPr>
          <w:szCs w:val="28"/>
        </w:rPr>
      </w:pPr>
      <w:r w:rsidRPr="00B067CC">
        <w:rPr>
          <w:szCs w:val="28"/>
        </w:rPr>
        <w:t>Дочинец Софью Александровну, 2</w:t>
      </w:r>
      <w:r>
        <w:rPr>
          <w:szCs w:val="28"/>
        </w:rPr>
        <w:t xml:space="preserve">006 года рождения, обучающуюся </w:t>
      </w:r>
      <w:r>
        <w:rPr>
          <w:szCs w:val="28"/>
          <w:lang w:val="en-US"/>
        </w:rPr>
        <w:t>IV</w:t>
      </w:r>
      <w:r w:rsidRPr="00B067CC">
        <w:rPr>
          <w:szCs w:val="28"/>
        </w:rPr>
        <w:t xml:space="preserve"> курса Пермского базового медицинского колледжа, предложенную Молодежной избирательной комиссией Частинского муниципального округа 3 созыва;</w:t>
      </w:r>
    </w:p>
    <w:p w14:paraId="4D267A85" w14:textId="77777777" w:rsidR="00B067CC" w:rsidRPr="00B067CC" w:rsidRDefault="00B067CC" w:rsidP="00B067CC">
      <w:pPr>
        <w:numPr>
          <w:ilvl w:val="0"/>
          <w:numId w:val="2"/>
        </w:numPr>
        <w:spacing w:after="160" w:line="360" w:lineRule="auto"/>
        <w:contextualSpacing/>
        <w:jc w:val="both"/>
        <w:rPr>
          <w:szCs w:val="28"/>
        </w:rPr>
      </w:pPr>
      <w:proofErr w:type="spellStart"/>
      <w:r w:rsidRPr="00B067CC">
        <w:rPr>
          <w:szCs w:val="28"/>
        </w:rPr>
        <w:t>Канье</w:t>
      </w:r>
      <w:proofErr w:type="spellEnd"/>
      <w:r w:rsidRPr="00B067CC">
        <w:rPr>
          <w:szCs w:val="28"/>
        </w:rPr>
        <w:t xml:space="preserve"> Ксению Николаевну,1998 года рождения, работающую в МКУ «Служба заказчика» Администрации Частинского муниципального округа, вахтёр, предложенную Молодежным парламентом;</w:t>
      </w:r>
    </w:p>
    <w:p w14:paraId="583721CC" w14:textId="77777777" w:rsidR="00B067CC" w:rsidRPr="00B067CC" w:rsidRDefault="00B067CC" w:rsidP="00B067CC">
      <w:pPr>
        <w:numPr>
          <w:ilvl w:val="0"/>
          <w:numId w:val="2"/>
        </w:numPr>
        <w:spacing w:after="160" w:line="360" w:lineRule="auto"/>
        <w:contextualSpacing/>
        <w:jc w:val="both"/>
        <w:rPr>
          <w:szCs w:val="28"/>
        </w:rPr>
      </w:pPr>
      <w:r w:rsidRPr="00B067CC">
        <w:rPr>
          <w:szCs w:val="28"/>
        </w:rPr>
        <w:t>Маковского Андрея Александровича, 1996 года рождения, работающего в администрации Частинского муниципального округа, консультантом отдела ГО и ЧС, общественной безопасности, предложенного коллективом администрации Частинского муниципального округа.</w:t>
      </w:r>
    </w:p>
    <w:p w14:paraId="56187503" w14:textId="77777777" w:rsidR="00B067CC" w:rsidRPr="00B067CC" w:rsidRDefault="00B067CC" w:rsidP="00B067CC">
      <w:pPr>
        <w:numPr>
          <w:ilvl w:val="0"/>
          <w:numId w:val="2"/>
        </w:numPr>
        <w:spacing w:line="360" w:lineRule="auto"/>
        <w:contextualSpacing/>
        <w:rPr>
          <w:szCs w:val="28"/>
        </w:rPr>
      </w:pPr>
      <w:r w:rsidRPr="00B067CC">
        <w:rPr>
          <w:szCs w:val="28"/>
        </w:rPr>
        <w:lastRenderedPageBreak/>
        <w:t>Старицыну Марию Алексеевну, 1996 года рождения, работающую в администрации Частинского муниципального округа, консультантом по социальной и культурной политике, предложенную коллективом администрации Частинского муниципального округа.</w:t>
      </w:r>
    </w:p>
    <w:p w14:paraId="034DCF22" w14:textId="77777777" w:rsidR="00B067CC" w:rsidRPr="00B067CC" w:rsidRDefault="00B067CC" w:rsidP="00B067CC">
      <w:pPr>
        <w:numPr>
          <w:ilvl w:val="0"/>
          <w:numId w:val="2"/>
        </w:numPr>
        <w:spacing w:after="160" w:line="360" w:lineRule="auto"/>
        <w:contextualSpacing/>
        <w:jc w:val="both"/>
        <w:rPr>
          <w:szCs w:val="28"/>
        </w:rPr>
      </w:pPr>
      <w:proofErr w:type="spellStart"/>
      <w:r w:rsidRPr="00B067CC">
        <w:rPr>
          <w:szCs w:val="28"/>
        </w:rPr>
        <w:t>Тупину</w:t>
      </w:r>
      <w:proofErr w:type="spellEnd"/>
      <w:r w:rsidRPr="00B067CC">
        <w:rPr>
          <w:szCs w:val="28"/>
        </w:rPr>
        <w:t xml:space="preserve"> Любовь Сергеевну, 1996 года рождения, работающую в администрации Частинского муниципального округа, консультантом по социальной и культурной политике, предложенную коллективом администрации Частинского муниципального округа.</w:t>
      </w:r>
    </w:p>
    <w:p w14:paraId="5B0FF310" w14:textId="77777777" w:rsidR="00B067CC" w:rsidRPr="00B067CC" w:rsidRDefault="00B067CC" w:rsidP="00B067CC">
      <w:pPr>
        <w:spacing w:line="360" w:lineRule="auto"/>
        <w:ind w:firstLine="360"/>
        <w:contextualSpacing/>
        <w:jc w:val="both"/>
        <w:rPr>
          <w:szCs w:val="28"/>
        </w:rPr>
      </w:pPr>
      <w:r w:rsidRPr="00B067CC">
        <w:rPr>
          <w:szCs w:val="28"/>
        </w:rPr>
        <w:t>2. Предложить членам Молодежной избирательной комиссии Частинского муниципального округа кандидатуру для избрания председателем Молодежной избирательной комиссии Частинского муниципального округа Старицыну Марию Алексеевну.</w:t>
      </w:r>
    </w:p>
    <w:p w14:paraId="0DEC90FF" w14:textId="1C0BED9E" w:rsidR="00B067CC" w:rsidRPr="00B067CC" w:rsidRDefault="00B067CC" w:rsidP="00B067CC">
      <w:pPr>
        <w:spacing w:line="360" w:lineRule="auto"/>
        <w:ind w:firstLine="360"/>
        <w:contextualSpacing/>
        <w:jc w:val="both"/>
        <w:rPr>
          <w:szCs w:val="28"/>
        </w:rPr>
      </w:pPr>
      <w:r w:rsidRPr="00B067CC">
        <w:rPr>
          <w:szCs w:val="28"/>
        </w:rPr>
        <w:t>3.Провести первое заседание Молодежной избирательной комиссии Частинского мун</w:t>
      </w:r>
      <w:r>
        <w:rPr>
          <w:szCs w:val="28"/>
        </w:rPr>
        <w:t>иципального округа не позднее 07 июля 2026</w:t>
      </w:r>
      <w:r w:rsidRPr="00B067CC">
        <w:rPr>
          <w:szCs w:val="28"/>
        </w:rPr>
        <w:t xml:space="preserve"> года.</w:t>
      </w:r>
    </w:p>
    <w:p w14:paraId="47834B7F" w14:textId="77777777" w:rsidR="00B067CC" w:rsidRPr="00B067CC" w:rsidRDefault="00B067CC" w:rsidP="00B067CC">
      <w:pPr>
        <w:spacing w:line="360" w:lineRule="auto"/>
        <w:ind w:firstLine="360"/>
        <w:jc w:val="both"/>
        <w:rPr>
          <w:szCs w:val="28"/>
        </w:rPr>
      </w:pPr>
      <w:r w:rsidRPr="00B067CC">
        <w:rPr>
          <w:rFonts w:eastAsia="Calibri"/>
          <w:szCs w:val="28"/>
          <w:lang w:eastAsia="en-US"/>
        </w:rPr>
        <w:t xml:space="preserve">4.Разместить настоящее решение </w:t>
      </w:r>
      <w:r w:rsidRPr="00B067CC">
        <w:rPr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14:paraId="12F41E35" w14:textId="77777777" w:rsidR="00B067CC" w:rsidRPr="00B067CC" w:rsidRDefault="00B067CC" w:rsidP="00B067CC">
      <w:pPr>
        <w:spacing w:line="360" w:lineRule="auto"/>
        <w:ind w:firstLine="360"/>
        <w:jc w:val="both"/>
        <w:rPr>
          <w:szCs w:val="28"/>
        </w:rPr>
      </w:pPr>
      <w:bookmarkStart w:id="0" w:name="_GoBack"/>
      <w:bookmarkEnd w:id="0"/>
      <w:r w:rsidRPr="00B067CC">
        <w:rPr>
          <w:szCs w:val="28"/>
          <w:lang w:eastAsia="x-none"/>
        </w:rPr>
        <w:t xml:space="preserve">5.Контроль за исполнением решения возложить </w:t>
      </w:r>
      <w:r w:rsidRPr="00B067CC">
        <w:rPr>
          <w:szCs w:val="28"/>
        </w:rPr>
        <w:t>председателя территориальной избирательной комиссии Частинского муниципального округа Старицыну Н.В.</w:t>
      </w:r>
    </w:p>
    <w:p w14:paraId="6AFC004F" w14:textId="1EBA774D" w:rsidR="005957F2" w:rsidRPr="005957F2" w:rsidRDefault="005957F2" w:rsidP="005856A3">
      <w:pPr>
        <w:spacing w:after="120" w:line="360" w:lineRule="auto"/>
        <w:ind w:firstLine="709"/>
        <w:jc w:val="both"/>
        <w:rPr>
          <w:rFonts w:ascii="Times New Roman CYR" w:hAnsi="Times New Roman CYR"/>
          <w:spacing w:val="4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1CDD48B7" w:rsidR="0081240F" w:rsidRDefault="0081240F" w:rsidP="0081240F">
      <w:pPr>
        <w:pStyle w:val="a7"/>
        <w:spacing w:line="240" w:lineRule="auto"/>
        <w:ind w:firstLine="0"/>
        <w:rPr>
          <w:sz w:val="20"/>
        </w:rPr>
      </w:pPr>
    </w:p>
    <w:p w14:paraId="703B579D" w14:textId="2F9D18A6" w:rsidR="00036770" w:rsidRDefault="00036770" w:rsidP="0081240F">
      <w:pPr>
        <w:pStyle w:val="a7"/>
        <w:spacing w:line="240" w:lineRule="auto"/>
        <w:ind w:firstLine="0"/>
        <w:rPr>
          <w:sz w:val="20"/>
        </w:rPr>
      </w:pPr>
    </w:p>
    <w:sectPr w:rsidR="00036770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E393" w14:textId="77777777" w:rsidR="00FE468A" w:rsidRDefault="00FE468A">
      <w:r>
        <w:separator/>
      </w:r>
    </w:p>
  </w:endnote>
  <w:endnote w:type="continuationSeparator" w:id="0">
    <w:p w14:paraId="0AEDCBB8" w14:textId="77777777" w:rsidR="00FE468A" w:rsidRDefault="00FE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098D8" w14:textId="77777777" w:rsidR="00FE468A" w:rsidRDefault="00FE468A">
      <w:r>
        <w:separator/>
      </w:r>
    </w:p>
  </w:footnote>
  <w:footnote w:type="continuationSeparator" w:id="0">
    <w:p w14:paraId="1DB79AC2" w14:textId="77777777" w:rsidR="00FE468A" w:rsidRDefault="00FE4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6B520DE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067CC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96AA7"/>
    <w:multiLevelType w:val="hybridMultilevel"/>
    <w:tmpl w:val="7160D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36770"/>
    <w:rsid w:val="00040063"/>
    <w:rsid w:val="00042CD2"/>
    <w:rsid w:val="0007266F"/>
    <w:rsid w:val="00073498"/>
    <w:rsid w:val="00085DCE"/>
    <w:rsid w:val="000B5190"/>
    <w:rsid w:val="000C5CA1"/>
    <w:rsid w:val="000D0D54"/>
    <w:rsid w:val="000F1485"/>
    <w:rsid w:val="0010140B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1A8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10C3E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29F0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2876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4B66"/>
    <w:rsid w:val="00584989"/>
    <w:rsid w:val="005856A3"/>
    <w:rsid w:val="00592B00"/>
    <w:rsid w:val="005957F2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C55E0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06695"/>
    <w:rsid w:val="00913FA0"/>
    <w:rsid w:val="00920987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067CC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ABC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1BDE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D5087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  <w:rsid w:val="00FE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2026-04-24T07:26:00Z</cp:lastPrinted>
  <dcterms:created xsi:type="dcterms:W3CDTF">2026-07-02T10:27:00Z</dcterms:created>
  <dcterms:modified xsi:type="dcterms:W3CDTF">2026-07-02T10:27:00Z</dcterms:modified>
</cp:coreProperties>
</file>