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A0D3A" w14:textId="73316636" w:rsidR="00CA0736" w:rsidRPr="00CA0736" w:rsidRDefault="00CA0736" w:rsidP="00CA073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A0736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 Частинского м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униципального округа на июнь</w:t>
                            </w:r>
                            <w:r w:rsidRPr="00CA0736">
                              <w:rPr>
                                <w:b/>
                                <w:szCs w:val="28"/>
                              </w:rPr>
                              <w:t xml:space="preserve"> 2026 года</w:t>
                            </w:r>
                          </w:p>
                          <w:p w14:paraId="6BBEA4FA" w14:textId="033E1B77" w:rsidR="00B33253" w:rsidRPr="00E376AA" w:rsidRDefault="00B33253" w:rsidP="008307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066A0D3A" w14:textId="73316636" w:rsidR="00CA0736" w:rsidRPr="00CA0736" w:rsidRDefault="00CA0736" w:rsidP="00CA073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A0736">
                        <w:rPr>
                          <w:b/>
                          <w:szCs w:val="28"/>
                        </w:rPr>
                        <w:t>О плане работы территориальной избирательной комиссии Частинского м</w:t>
                      </w:r>
                      <w:r>
                        <w:rPr>
                          <w:b/>
                          <w:szCs w:val="28"/>
                        </w:rPr>
                        <w:t>униципального округа на июнь</w:t>
                      </w:r>
                      <w:r w:rsidRPr="00CA0736">
                        <w:rPr>
                          <w:b/>
                          <w:szCs w:val="28"/>
                        </w:rPr>
                        <w:t xml:space="preserve"> 2026 года</w:t>
                      </w:r>
                    </w:p>
                    <w:p w14:paraId="6BBEA4FA" w14:textId="033E1B77" w:rsidR="00B33253" w:rsidRPr="00E376AA" w:rsidRDefault="00B33253" w:rsidP="008307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7E68D42" w:rsidR="00975170" w:rsidRPr="00DF42F4" w:rsidRDefault="00E376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28.05.2026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7E68D42" w:rsidR="00975170" w:rsidRPr="00DF42F4" w:rsidRDefault="00E376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28.05.2026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36BB776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CA0736">
                              <w:rPr>
                                <w:sz w:val="24"/>
                                <w:szCs w:val="24"/>
                              </w:rPr>
                              <w:t>5/03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36BB776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CA0736">
                        <w:rPr>
                          <w:sz w:val="24"/>
                          <w:szCs w:val="24"/>
                        </w:rPr>
                        <w:t>5/03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17EC8E68" w14:textId="77777777" w:rsidR="00CA0736" w:rsidRPr="00CA0736" w:rsidRDefault="00CA0736" w:rsidP="00CA0736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CA0736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14:paraId="691FE985" w14:textId="77777777" w:rsidR="00CA0736" w:rsidRPr="00CA0736" w:rsidRDefault="00CA0736" w:rsidP="00CA0736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084E86EF" w14:textId="77777777" w:rsidR="00CA0736" w:rsidRPr="00CA0736" w:rsidRDefault="00CA0736" w:rsidP="00CA0736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CA0736">
        <w:rPr>
          <w:szCs w:val="28"/>
        </w:rPr>
        <w:t xml:space="preserve">комиссия   р е </w:t>
      </w:r>
      <w:proofErr w:type="gramStart"/>
      <w:r w:rsidRPr="00CA0736">
        <w:rPr>
          <w:szCs w:val="28"/>
        </w:rPr>
        <w:t>ш</w:t>
      </w:r>
      <w:proofErr w:type="gramEnd"/>
      <w:r w:rsidRPr="00CA0736">
        <w:rPr>
          <w:szCs w:val="28"/>
        </w:rPr>
        <w:t xml:space="preserve"> а е т:</w:t>
      </w:r>
    </w:p>
    <w:p w14:paraId="479B3CB7" w14:textId="77777777" w:rsidR="00CA0736" w:rsidRPr="00CA0736" w:rsidRDefault="00CA0736" w:rsidP="00CA0736">
      <w:pPr>
        <w:jc w:val="both"/>
        <w:rPr>
          <w:szCs w:val="28"/>
        </w:rPr>
      </w:pPr>
    </w:p>
    <w:p w14:paraId="297513AB" w14:textId="5B8555CF" w:rsidR="00CA0736" w:rsidRPr="00CA0736" w:rsidRDefault="00CA0736" w:rsidP="00CA073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CA0736">
        <w:rPr>
          <w:szCs w:val="28"/>
        </w:rPr>
        <w:t xml:space="preserve">Утвердить план работы территориальной избирательной комиссии Частинского муниципального округа </w:t>
      </w:r>
      <w:r>
        <w:rPr>
          <w:szCs w:val="28"/>
        </w:rPr>
        <w:t>на июнь</w:t>
      </w:r>
      <w:bookmarkStart w:id="0" w:name="_GoBack"/>
      <w:bookmarkEnd w:id="0"/>
      <w:r w:rsidRPr="00CA0736">
        <w:rPr>
          <w:szCs w:val="28"/>
        </w:rPr>
        <w:t xml:space="preserve"> 2026 года (прилагается).</w:t>
      </w:r>
    </w:p>
    <w:p w14:paraId="0B806323" w14:textId="77777777" w:rsidR="00CA0736" w:rsidRPr="00CA0736" w:rsidRDefault="00CA0736" w:rsidP="00CA073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CA0736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5767EB4A" w14:textId="77777777" w:rsidR="00CA0736" w:rsidRPr="00CA0736" w:rsidRDefault="00CA0736" w:rsidP="00CA073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CA0736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0ED63" w14:textId="77777777" w:rsidR="000C5CA1" w:rsidRDefault="000C5CA1">
      <w:r>
        <w:separator/>
      </w:r>
    </w:p>
  </w:endnote>
  <w:endnote w:type="continuationSeparator" w:id="0">
    <w:p w14:paraId="4806408B" w14:textId="77777777" w:rsidR="000C5CA1" w:rsidRDefault="000C5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3A6B2" w14:textId="77777777" w:rsidR="000C5CA1" w:rsidRDefault="000C5CA1">
      <w:r>
        <w:separator/>
      </w:r>
    </w:p>
  </w:footnote>
  <w:footnote w:type="continuationSeparator" w:id="0">
    <w:p w14:paraId="6B4C3E3F" w14:textId="77777777" w:rsidR="000C5CA1" w:rsidRDefault="000C5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C5CA1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0736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2026-04-24T07:26:00Z</cp:lastPrinted>
  <dcterms:created xsi:type="dcterms:W3CDTF">2026-05-27T07:08:00Z</dcterms:created>
  <dcterms:modified xsi:type="dcterms:W3CDTF">2026-05-27T07:08:00Z</dcterms:modified>
</cp:coreProperties>
</file>